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 Универзитетску дечју клинику за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2022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годину бр.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112-01-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64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/2022-02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.02.2022.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као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F35047">
        <w:rPr>
          <w:rFonts w:ascii="Times New Roman" w:eastAsia="Times New Roman" w:hAnsi="Times New Roman"/>
          <w:sz w:val="24"/>
          <w:szCs w:val="24"/>
        </w:rPr>
        <w:t>I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2F2356" w:rsidRPr="00F35047" w:rsidRDefault="002F2356" w:rsidP="002F23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до 3 (три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) месеца</w:t>
      </w: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2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извршиоца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2F2356" w:rsidRP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РАСПИСУЈЕ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ЈАВНИ ОГЛАС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за пријем у 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дни однос на одређено време до 3 (три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 месеца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уним радним временом на послове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к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, за потребе О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дсека за припремање хране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2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извршиоца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дни однос на одређено време до 3 (три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 месеца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  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2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два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)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извршиоца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2F2356" w:rsidRPr="00F35047" w:rsidRDefault="002F2356" w:rsidP="002F2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средња стручна спрема  (</w:t>
      </w:r>
      <w:r w:rsidRPr="00F35047">
        <w:rPr>
          <w:rFonts w:ascii="Times New Roman" w:eastAsia="Times New Roman" w:hAnsi="Times New Roman"/>
          <w:sz w:val="24"/>
          <w:szCs w:val="24"/>
        </w:rPr>
        <w:t>IV/V степен стручне спреме)</w:t>
      </w:r>
    </w:p>
    <w:p w:rsidR="002F2356" w:rsidRPr="00F35047" w:rsidRDefault="002F2356" w:rsidP="002F23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1 (једна) година радног искуства на одговарајућим пословима</w:t>
      </w:r>
    </w:p>
    <w:p w:rsidR="002F2356" w:rsidRPr="00F35047" w:rsidRDefault="002F2356" w:rsidP="002F23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ОДРЕЂЕНО ВРЕМЕ ДО 3 (ТРИ) МЕСЕЦА - 2 (ДВА) ИЗВРШИОЦА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35047" w:rsidRDefault="002F2356" w:rsidP="002F235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lastRenderedPageBreak/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2F2356" w:rsidRP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93D60" w:rsidRDefault="002F2356" w:rsidP="002F23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2F2356" w:rsidRPr="00F93D60" w:rsidRDefault="002F2356" w:rsidP="002F23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2F2356" w:rsidRPr="00F93D60" w:rsidRDefault="002F2356" w:rsidP="002F23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2F2356" w:rsidRPr="00F93D60" w:rsidRDefault="002F2356" w:rsidP="002F23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2F2356" w:rsidRPr="00F93D60" w:rsidRDefault="002F2356" w:rsidP="002F2356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93D60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F93D60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2F2356" w:rsidRPr="00F93D60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</w:r>
    </w:p>
    <w:p w:rsidR="002F2356" w:rsidRP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C95BDF">
        <w:rPr>
          <w:rFonts w:ascii="Times New Roman" w:eastAsia="Times New Roman" w:hAnsi="Times New Roman"/>
          <w:sz w:val="24"/>
          <w:szCs w:val="24"/>
          <w:lang w:val="sr-Latn-CS"/>
        </w:rPr>
        <w:t xml:space="preserve">Оглас објавити на огласној табли Националне службе, на </w:t>
      </w:r>
      <w:r w:rsidRPr="00C95BDF">
        <w:rPr>
          <w:rFonts w:ascii="Times New Roman" w:eastAsia="Times New Roman" w:hAnsi="Times New Roman"/>
          <w:sz w:val="24"/>
          <w:szCs w:val="24"/>
          <w:lang w:val="sr-Cyrl-CS"/>
        </w:rPr>
        <w:t>Интернет страници</w:t>
      </w:r>
      <w:r w:rsidRPr="00C95BDF">
        <w:rPr>
          <w:rFonts w:ascii="Times New Roman" w:eastAsia="Times New Roman" w:hAnsi="Times New Roman"/>
          <w:sz w:val="24"/>
          <w:szCs w:val="24"/>
          <w:lang w:val="sr-Latn-CS"/>
        </w:rPr>
        <w:t xml:space="preserve"> Министарства здравља Републике Србије као и на сајту и огласној табли послодавца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2F2356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2F2356" w:rsidRPr="00F93D60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bookmarkStart w:id="0" w:name="_GoBack"/>
      <w:bookmarkEnd w:id="0"/>
    </w:p>
    <w:p w:rsidR="002F2356" w:rsidRPr="00F93D60" w:rsidRDefault="002F2356" w:rsidP="002F23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F34" w:rsidRDefault="00714F34" w:rsidP="00B73A49">
      <w:r>
        <w:separator/>
      </w:r>
    </w:p>
  </w:endnote>
  <w:endnote w:type="continuationSeparator" w:id="0">
    <w:p w:rsidR="00714F34" w:rsidRDefault="00714F34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2F2356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F34" w:rsidRDefault="00714F34" w:rsidP="00B73A49">
      <w:r>
        <w:separator/>
      </w:r>
    </w:p>
  </w:footnote>
  <w:footnote w:type="continuationSeparator" w:id="0">
    <w:p w:rsidR="00714F34" w:rsidRDefault="00714F34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2F2356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2F2356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5264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3XoKrHidesXhj9BUZ7WTsc+UPd1ow35zmFBPj29ncxGlE8S7AcOFCOq0IfvypuL/ixkHPN0qlP+nmVnvNAgMJw==" w:salt="b7yruvZh6lGIhKgpxuXuag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56"/>
    <w:rsid w:val="00167B4F"/>
    <w:rsid w:val="002F2356"/>
    <w:rsid w:val="004A1AB3"/>
    <w:rsid w:val="00714F34"/>
    <w:rsid w:val="00954C3E"/>
    <w:rsid w:val="00AD043F"/>
    <w:rsid w:val="00B73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F034E0"/>
  <w15:chartTrackingRefBased/>
  <w15:docId w15:val="{468EF112-84DA-4889-8934-76A611C0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3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9DAFE-6F73-4BDD-BE57-1B155478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6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2017-01-12T10:44:00Z</cp:lastPrinted>
  <dcterms:created xsi:type="dcterms:W3CDTF">2023-03-15T09:25:00Z</dcterms:created>
  <dcterms:modified xsi:type="dcterms:W3CDTF">2023-03-15T09:32:00Z</dcterms:modified>
</cp:coreProperties>
</file>