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 Универзитетску дечју клинику за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2022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годину бр.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112-01-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64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/2022-02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.02.2022.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као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F35047">
        <w:rPr>
          <w:rFonts w:ascii="Times New Roman" w:eastAsia="Times New Roman" w:hAnsi="Times New Roman"/>
          <w:sz w:val="24"/>
          <w:szCs w:val="24"/>
        </w:rPr>
        <w:t>I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F93D60" w:rsidRPr="00F35047" w:rsidRDefault="00F93D60" w:rsidP="00F93D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до 2 (два) месеца</w:t>
      </w: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РАСПИСУЈЕ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ЈАВНИ ОГЛАС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за пријем у радни однос на одређено време до 2 (два) месеца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 на послове: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 одређено време до 2 (два) месеца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  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93D60" w:rsidRPr="00F35047" w:rsidRDefault="00F93D60" w:rsidP="00F93D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средња стручна спрема  (</w:t>
      </w:r>
      <w:r w:rsidRPr="00F35047">
        <w:rPr>
          <w:rFonts w:ascii="Times New Roman" w:eastAsia="Times New Roman" w:hAnsi="Times New Roman"/>
          <w:sz w:val="24"/>
          <w:szCs w:val="24"/>
        </w:rPr>
        <w:t>IV/V степен стручне спреме)</w:t>
      </w:r>
    </w:p>
    <w:p w:rsidR="00F93D60" w:rsidRPr="00F35047" w:rsidRDefault="00F93D60" w:rsidP="00F93D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1 (једна) година радног искуства на одговарајућим пословима</w:t>
      </w:r>
    </w:p>
    <w:p w:rsidR="00F93D60" w:rsidRPr="00F35047" w:rsidRDefault="00F93D60" w:rsidP="00F93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F93D60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ОДРЕЂЕНО ВРЕМЕ ДО 2 (ДВА) МЕСЕЦА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bookmarkStart w:id="0" w:name="_GoBack"/>
      <w:bookmarkEnd w:id="0"/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35047" w:rsidRDefault="00F93D60" w:rsidP="00F93D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lastRenderedPageBreak/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F93D60" w:rsidRPr="00F35047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93D60" w:rsidRPr="00F93D60" w:rsidRDefault="00F93D60" w:rsidP="00F93D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F93D60" w:rsidRPr="00F93D60" w:rsidRDefault="00F93D60" w:rsidP="00F93D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F93D60" w:rsidRPr="00F93D60" w:rsidRDefault="00F93D60" w:rsidP="00F93D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F93D60" w:rsidRPr="00F93D60" w:rsidRDefault="00F93D60" w:rsidP="00F93D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F93D60" w:rsidRPr="00F93D60" w:rsidRDefault="00F93D60" w:rsidP="00F93D60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93D60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F93D60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F93D60" w:rsidRPr="00F93D60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93D60" w:rsidRPr="00F93D60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огласној табли Националне службе као и на Интернет страници Министарства здравља Републике Србије.</w:t>
      </w:r>
    </w:p>
    <w:p w:rsidR="00F93D60" w:rsidRPr="00F93D60" w:rsidRDefault="00F93D60" w:rsidP="00F93D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ADB" w:rsidRDefault="00A27ADB" w:rsidP="00B73A49">
      <w:r>
        <w:separator/>
      </w:r>
    </w:p>
  </w:endnote>
  <w:endnote w:type="continuationSeparator" w:id="0">
    <w:p w:rsidR="00A27ADB" w:rsidRDefault="00A27ADB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F93D60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ADB" w:rsidRDefault="00A27ADB" w:rsidP="00B73A49">
      <w:r>
        <w:separator/>
      </w:r>
    </w:p>
  </w:footnote>
  <w:footnote w:type="continuationSeparator" w:id="0">
    <w:p w:rsidR="00A27ADB" w:rsidRDefault="00A27ADB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F93D60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F93D60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AB36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NtUnkKtl5MLT9KNe1yMJGOs1bVrmknDowra2ypC6+WSoTOfqIRoTapxFMIrC2RsXdgjVBtuyFnTuuqkuvsjxuw==" w:salt="ThYIB6iUcmnJHJcIYh5RGw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D60"/>
    <w:rsid w:val="00167B4F"/>
    <w:rsid w:val="004A1AB3"/>
    <w:rsid w:val="00954C3E"/>
    <w:rsid w:val="00A27ADB"/>
    <w:rsid w:val="00AD043F"/>
    <w:rsid w:val="00B73A49"/>
    <w:rsid w:val="00F93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BE12B"/>
  <w15:chartTrackingRefBased/>
  <w15:docId w15:val="{18C7649D-CB25-4E5B-ABF5-8C1F94402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D60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BC147-7AEA-4DBB-8557-01A830EED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13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2023-02-01T09:49:00Z</cp:lastPrinted>
  <dcterms:created xsi:type="dcterms:W3CDTF">2023-02-01T09:48:00Z</dcterms:created>
  <dcterms:modified xsi:type="dcterms:W3CDTF">2023-02-01T10:02:00Z</dcterms:modified>
</cp:coreProperties>
</file>