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69267A" w:rsidRPr="00CA1972" w:rsidRDefault="0069267A" w:rsidP="0069267A">
      <w:pPr>
        <w:jc w:val="both"/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>
        <w:rPr>
          <w:lang w:val="sr-Latn-CS"/>
        </w:rPr>
        <w:t>20</w:t>
      </w:r>
      <w:r>
        <w:t>22</w:t>
      </w:r>
      <w:r w:rsidRPr="002F3575">
        <w:rPr>
          <w:lang w:val="sr-Cyrl-CS"/>
        </w:rPr>
        <w:t xml:space="preserve">. годину бр. </w:t>
      </w:r>
      <w:r w:rsidRPr="002F3575">
        <w:rPr>
          <w:lang w:val="sr-Latn-CS"/>
        </w:rPr>
        <w:t>112-01-</w:t>
      </w:r>
      <w:r>
        <w:t>64/2022-02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од </w:t>
      </w:r>
      <w:r>
        <w:t>24</w:t>
      </w:r>
      <w:r>
        <w:rPr>
          <w:lang w:val="sr-Latn-CS"/>
        </w:rPr>
        <w:t>.</w:t>
      </w:r>
      <w:r>
        <w:t>02</w:t>
      </w:r>
      <w:r>
        <w:rPr>
          <w:lang w:val="sr-Latn-CS"/>
        </w:rPr>
        <w:t>.20</w:t>
      </w:r>
      <w:r>
        <w:t>22</w:t>
      </w:r>
      <w:r w:rsidRPr="002F3575">
        <w:rPr>
          <w:lang w:val="sr-Cyrl-CS"/>
        </w:rPr>
        <w:t>.</w:t>
      </w:r>
      <w:r>
        <w:rPr>
          <w:lang w:val="sr-Cyrl-CS"/>
        </w:rPr>
        <w:t xml:space="preserve"> године,</w:t>
      </w:r>
      <w:r>
        <w:t xml:space="preserve"> </w:t>
      </w:r>
      <w:r w:rsidRPr="002F3575">
        <w:rPr>
          <w:lang w:val="sr-Latn-CS"/>
        </w:rPr>
        <w:t>као</w:t>
      </w:r>
      <w:r>
        <w:rPr>
          <w:lang w:val="sr-Cyrl-CS"/>
        </w:rPr>
        <w:t xml:space="preserve"> и одредаба чланова 7 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 xml:space="preserve">бр.96/2019, 58/2020- Анекс </w:t>
      </w:r>
      <w:r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:rsidR="0069267A" w:rsidRPr="002F3575" w:rsidRDefault="0069267A" w:rsidP="0069267A">
      <w:pPr>
        <w:rPr>
          <w:b/>
          <w:lang w:val="ru-RU"/>
        </w:rPr>
      </w:pPr>
    </w:p>
    <w:p w:rsidR="0069267A" w:rsidRPr="002F3575" w:rsidRDefault="0069267A" w:rsidP="0069267A">
      <w:pPr>
        <w:jc w:val="center"/>
        <w:rPr>
          <w:b/>
          <w:lang w:val="ru-RU"/>
        </w:rPr>
      </w:pPr>
    </w:p>
    <w:p w:rsidR="0069267A" w:rsidRPr="002F3575" w:rsidRDefault="0069267A" w:rsidP="0069267A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:rsidR="0069267A" w:rsidRPr="00FF09B5" w:rsidRDefault="0069267A" w:rsidP="0069267A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>
        <w:rPr>
          <w:b/>
          <w:color w:val="000000"/>
          <w:sz w:val="22"/>
          <w:szCs w:val="22"/>
          <w:lang w:val="sr-Cyrl-RS"/>
        </w:rPr>
        <w:t xml:space="preserve">  до 3 (три) месеца</w:t>
      </w:r>
    </w:p>
    <w:p w:rsidR="0069267A" w:rsidRDefault="0069267A" w:rsidP="0069267A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са пуним радним временом </w:t>
      </w:r>
    </w:p>
    <w:p w:rsidR="0069267A" w:rsidRDefault="0069267A" w:rsidP="0069267A">
      <w:pPr>
        <w:jc w:val="center"/>
        <w:rPr>
          <w:b/>
          <w:sz w:val="22"/>
          <w:szCs w:val="22"/>
          <w:lang w:val="sr-Cyrl-CS"/>
        </w:rPr>
      </w:pPr>
    </w:p>
    <w:p w:rsidR="0069267A" w:rsidRPr="00CA1972" w:rsidRDefault="0069267A" w:rsidP="0069267A">
      <w:pPr>
        <w:jc w:val="center"/>
        <w:rPr>
          <w:b/>
        </w:rPr>
      </w:pPr>
      <w:r>
        <w:rPr>
          <w:b/>
          <w:lang w:val="sr-Cyrl-CS"/>
        </w:rPr>
        <w:t xml:space="preserve"> </w:t>
      </w:r>
    </w:p>
    <w:p w:rsidR="0069267A" w:rsidRPr="002C73DB" w:rsidRDefault="0069267A" w:rsidP="0069267A">
      <w:pPr>
        <w:jc w:val="center"/>
        <w:rPr>
          <w:b/>
        </w:rPr>
      </w:pPr>
    </w:p>
    <w:p w:rsidR="0069267A" w:rsidRPr="002C73DB" w:rsidRDefault="0069267A" w:rsidP="0069267A">
      <w:pPr>
        <w:jc w:val="both"/>
      </w:pPr>
      <w:r>
        <w:rPr>
          <w:b/>
          <w:lang w:val="sr-Cyrl-CS"/>
        </w:rPr>
        <w:t>Домар/мајстор одржавања, Одсек за одржавање објекта</w:t>
      </w:r>
      <w:r>
        <w:rPr>
          <w:b/>
          <w:noProof/>
          <w:color w:val="000000"/>
          <w:lang w:val="sr-Cyrl-CS"/>
        </w:rPr>
        <w:t xml:space="preserve"> -  1(један</w:t>
      </w:r>
      <w:r w:rsidRPr="000E2901">
        <w:rPr>
          <w:b/>
          <w:noProof/>
          <w:color w:val="000000"/>
          <w:lang w:val="sr-Cyrl-CS"/>
        </w:rPr>
        <w:t>) изврш</w:t>
      </w:r>
      <w:r>
        <w:rPr>
          <w:b/>
          <w:noProof/>
          <w:color w:val="000000"/>
          <w:lang w:val="sr-Cyrl-CS"/>
        </w:rPr>
        <w:t>лац</w:t>
      </w:r>
    </w:p>
    <w:p w:rsidR="0069267A" w:rsidRPr="00363841" w:rsidRDefault="0069267A" w:rsidP="0069267A">
      <w:pPr>
        <w:jc w:val="center"/>
        <w:rPr>
          <w:b/>
        </w:rPr>
      </w:pPr>
    </w:p>
    <w:p w:rsidR="0069267A" w:rsidRDefault="0069267A" w:rsidP="0069267A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:rsidR="0069267A" w:rsidRPr="00363841" w:rsidRDefault="0069267A" w:rsidP="0069267A">
      <w:pPr>
        <w:jc w:val="center"/>
        <w:rPr>
          <w:b/>
        </w:rPr>
      </w:pPr>
    </w:p>
    <w:p w:rsidR="0069267A" w:rsidRPr="002F3575" w:rsidRDefault="0069267A" w:rsidP="0069267A">
      <w:pPr>
        <w:jc w:val="center"/>
        <w:rPr>
          <w:b/>
          <w:lang w:val="sr-Latn-CS"/>
        </w:rPr>
      </w:pPr>
    </w:p>
    <w:p w:rsidR="0069267A" w:rsidRDefault="0069267A" w:rsidP="0069267A">
      <w:pPr>
        <w:jc w:val="both"/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Pr="002F3575">
        <w:rPr>
          <w:lang w:val="sr-Cyrl-CS"/>
        </w:rPr>
        <w:t>одређено време</w:t>
      </w:r>
      <w:r>
        <w:rPr>
          <w:lang w:val="sr-Cyrl-CS"/>
        </w:rPr>
        <w:t xml:space="preserve"> до 3 (три) месеца </w:t>
      </w:r>
      <w:r>
        <w:t xml:space="preserve"> </w:t>
      </w:r>
      <w:r w:rsidRPr="002F3575">
        <w:rPr>
          <w:lang w:val="sr-Cyrl-CS"/>
        </w:rPr>
        <w:t xml:space="preserve">са пуним радним </w:t>
      </w:r>
      <w:r>
        <w:rPr>
          <w:lang w:val="sr-Cyrl-CS"/>
        </w:rPr>
        <w:t xml:space="preserve">временом </w:t>
      </w:r>
      <w:r w:rsidRPr="002F3575">
        <w:rPr>
          <w:lang w:val="sr-Cyrl-CS"/>
        </w:rPr>
        <w:t xml:space="preserve"> на послове </w:t>
      </w:r>
    </w:p>
    <w:p w:rsidR="0069267A" w:rsidRPr="002C73DB" w:rsidRDefault="0069267A" w:rsidP="0069267A">
      <w:pPr>
        <w:jc w:val="both"/>
        <w:rPr>
          <w:b/>
        </w:rPr>
      </w:pPr>
      <w:r>
        <w:rPr>
          <w:b/>
          <w:noProof/>
          <w:color w:val="000000"/>
          <w:lang w:val="sr-Cyrl-CS"/>
        </w:rPr>
        <w:t xml:space="preserve"> </w:t>
      </w:r>
      <w:r>
        <w:rPr>
          <w:b/>
          <w:lang w:val="sr-Cyrl-CS"/>
        </w:rPr>
        <w:t>Домар/мајстор одржавања, Одсек за одржавање објекта</w:t>
      </w:r>
      <w:r>
        <w:rPr>
          <w:b/>
          <w:noProof/>
          <w:color w:val="000000"/>
          <w:lang w:val="sr-Cyrl-CS"/>
        </w:rPr>
        <w:t xml:space="preserve"> -  1(један</w:t>
      </w:r>
      <w:r w:rsidRPr="000E2901">
        <w:rPr>
          <w:b/>
          <w:noProof/>
          <w:color w:val="000000"/>
          <w:lang w:val="sr-Cyrl-CS"/>
        </w:rPr>
        <w:t>) изврши</w:t>
      </w:r>
      <w:r>
        <w:rPr>
          <w:b/>
          <w:noProof/>
          <w:color w:val="000000"/>
          <w:lang w:val="sr-Cyrl-CS"/>
        </w:rPr>
        <w:t>лац</w:t>
      </w:r>
    </w:p>
    <w:p w:rsidR="0069267A" w:rsidRDefault="0069267A" w:rsidP="0069267A">
      <w:pPr>
        <w:spacing w:after="28" w:line="259" w:lineRule="auto"/>
        <w:rPr>
          <w:b/>
        </w:rPr>
      </w:pPr>
    </w:p>
    <w:p w:rsidR="0069267A" w:rsidRPr="00967C45" w:rsidRDefault="0069267A" w:rsidP="0069267A">
      <w:pPr>
        <w:spacing w:after="28" w:line="259" w:lineRule="auto"/>
      </w:pPr>
      <w:r w:rsidRPr="00967C45">
        <w:rPr>
          <w:b/>
        </w:rPr>
        <w:t>Општи/типичан опис послова:</w:t>
      </w:r>
    </w:p>
    <w:p w:rsidR="0069267A" w:rsidRPr="008B4ED1" w:rsidRDefault="0069267A" w:rsidP="0069267A">
      <w:pPr>
        <w:pStyle w:val="BodyText"/>
        <w:numPr>
          <w:ilvl w:val="0"/>
          <w:numId w:val="3"/>
        </w:numPr>
        <w:rPr>
          <w:b w:val="0"/>
          <w:szCs w:val="24"/>
        </w:rPr>
      </w:pPr>
      <w:r w:rsidRPr="00967C45">
        <w:rPr>
          <w:b w:val="0"/>
          <w:szCs w:val="24"/>
        </w:rPr>
        <w:t xml:space="preserve">Обавља послове </w:t>
      </w:r>
      <w:r w:rsidRPr="00967C45">
        <w:rPr>
          <w:b w:val="0"/>
          <w:szCs w:val="24"/>
          <w:u w:val="single"/>
        </w:rPr>
        <w:t>машинисте</w:t>
      </w:r>
    </w:p>
    <w:p w:rsidR="0069267A" w:rsidRPr="00967C45" w:rsidRDefault="0069267A" w:rsidP="0069267A">
      <w:pPr>
        <w:pStyle w:val="BodyText"/>
        <w:numPr>
          <w:ilvl w:val="0"/>
          <w:numId w:val="3"/>
        </w:numPr>
        <w:rPr>
          <w:b w:val="0"/>
          <w:szCs w:val="24"/>
        </w:rPr>
      </w:pPr>
      <w:r w:rsidRPr="00967C45">
        <w:rPr>
          <w:b w:val="0"/>
          <w:szCs w:val="24"/>
        </w:rPr>
        <w:t>Обавља самостално и у тиму послове одржавања и поправци термотехничких уређаја на Клиници;</w:t>
      </w:r>
    </w:p>
    <w:p w:rsidR="0069267A" w:rsidRPr="00967C45" w:rsidRDefault="0069267A" w:rsidP="0069267A">
      <w:pPr>
        <w:pStyle w:val="ListParagraph"/>
        <w:numPr>
          <w:ilvl w:val="0"/>
          <w:numId w:val="3"/>
        </w:numPr>
        <w:tabs>
          <w:tab w:val="left" w:pos="720"/>
        </w:tabs>
        <w:jc w:val="both"/>
        <w:rPr>
          <w:lang w:val="sr-Cyrl-CS"/>
        </w:rPr>
      </w:pPr>
      <w:r w:rsidRPr="00967C45">
        <w:rPr>
          <w:lang w:val="sr-Cyrl-CS"/>
        </w:rPr>
        <w:t>Обавља све хитне радове на термотехничким инсталацијама;</w:t>
      </w:r>
    </w:p>
    <w:p w:rsidR="0069267A" w:rsidRPr="00967C45" w:rsidRDefault="0069267A" w:rsidP="0069267A">
      <w:pPr>
        <w:pStyle w:val="BodyText"/>
        <w:numPr>
          <w:ilvl w:val="0"/>
          <w:numId w:val="3"/>
        </w:numPr>
        <w:tabs>
          <w:tab w:val="left" w:pos="720"/>
        </w:tabs>
        <w:rPr>
          <w:b w:val="0"/>
          <w:szCs w:val="24"/>
        </w:rPr>
      </w:pPr>
      <w:r w:rsidRPr="00967C45">
        <w:rPr>
          <w:b w:val="0"/>
          <w:szCs w:val="24"/>
        </w:rPr>
        <w:t>Отклања кварове и обавештава непосредног руководиоца о уоченим направилностима у објекту;</w:t>
      </w:r>
    </w:p>
    <w:p w:rsidR="0069267A" w:rsidRPr="00967C45" w:rsidRDefault="0069267A" w:rsidP="0069267A">
      <w:pPr>
        <w:pStyle w:val="BodyText"/>
        <w:numPr>
          <w:ilvl w:val="0"/>
          <w:numId w:val="3"/>
        </w:numPr>
        <w:tabs>
          <w:tab w:val="left" w:pos="720"/>
        </w:tabs>
        <w:rPr>
          <w:b w:val="0"/>
          <w:szCs w:val="24"/>
        </w:rPr>
      </w:pPr>
      <w:r w:rsidRPr="00967C45">
        <w:rPr>
          <w:b w:val="0"/>
          <w:szCs w:val="24"/>
        </w:rPr>
        <w:t>Обавља редовне прегледе свих термотехничких према плану одржавања;</w:t>
      </w:r>
    </w:p>
    <w:p w:rsidR="0069267A" w:rsidRPr="00967C45" w:rsidRDefault="0069267A" w:rsidP="0069267A">
      <w:pPr>
        <w:pStyle w:val="ListParagraph"/>
        <w:numPr>
          <w:ilvl w:val="0"/>
          <w:numId w:val="2"/>
        </w:numPr>
        <w:tabs>
          <w:tab w:val="left" w:pos="284"/>
        </w:tabs>
        <w:spacing w:after="160"/>
        <w:jc w:val="both"/>
        <w:rPr>
          <w:lang w:val="sr-Cyrl-CS"/>
        </w:rPr>
      </w:pPr>
      <w:r w:rsidRPr="00967C45">
        <w:rPr>
          <w:lang w:val="sr-Cyrl-CS"/>
        </w:rPr>
        <w:t xml:space="preserve">Заједно са сарадницима одговоран је за исправност и правилно коришћење и стање инвентара; </w:t>
      </w:r>
    </w:p>
    <w:p w:rsidR="0069267A" w:rsidRPr="00967C45" w:rsidRDefault="0069267A" w:rsidP="0069267A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967C45">
        <w:rPr>
          <w:lang w:val="sr-Cyrl-CS"/>
        </w:rPr>
        <w:t>Обавезан је да стручним радом доприноси афирмацији организационе јединице;</w:t>
      </w:r>
    </w:p>
    <w:p w:rsidR="0069267A" w:rsidRPr="00967C45" w:rsidRDefault="0069267A" w:rsidP="0069267A">
      <w:pPr>
        <w:pStyle w:val="ListParagraph"/>
        <w:numPr>
          <w:ilvl w:val="0"/>
          <w:numId w:val="1"/>
        </w:numPr>
        <w:tabs>
          <w:tab w:val="left" w:pos="284"/>
        </w:tabs>
        <w:spacing w:after="160"/>
        <w:jc w:val="both"/>
        <w:rPr>
          <w:lang w:val="sr-Cyrl-CS"/>
        </w:rPr>
      </w:pPr>
      <w:r w:rsidRPr="00967C45">
        <w:rPr>
          <w:lang w:val="sr-Cyrl-CS"/>
        </w:rPr>
        <w:t>По потреби помаже другим запосленима у извршавању радних задатака у оквиру своје стручне спреме и оспособљености стечене радом;</w:t>
      </w:r>
    </w:p>
    <w:p w:rsidR="0069267A" w:rsidRPr="00967C45" w:rsidRDefault="0069267A" w:rsidP="0069267A">
      <w:pPr>
        <w:pStyle w:val="ListParagraph"/>
        <w:numPr>
          <w:ilvl w:val="0"/>
          <w:numId w:val="1"/>
        </w:numPr>
        <w:jc w:val="both"/>
        <w:rPr>
          <w:color w:val="000000"/>
          <w:lang w:val="sr-Cyrl-CS"/>
        </w:rPr>
      </w:pPr>
      <w:r w:rsidRPr="00967C45">
        <w:rPr>
          <w:color w:val="000000"/>
          <w:lang w:val="sr-Cyrl-CS"/>
        </w:rPr>
        <w:t>Обавља и друге послове по налогу непосредног руководиоца у оквиру своје стручне спреме и оспособљености стечене радом.</w:t>
      </w:r>
    </w:p>
    <w:p w:rsidR="0069267A" w:rsidRPr="00967C45" w:rsidRDefault="0069267A" w:rsidP="0069267A">
      <w:pPr>
        <w:tabs>
          <w:tab w:val="left" w:pos="1350"/>
        </w:tabs>
        <w:jc w:val="both"/>
        <w:rPr>
          <w:color w:val="000000"/>
          <w:lang w:val="sr-Cyrl-CS"/>
        </w:rPr>
      </w:pPr>
      <w:r w:rsidRPr="00967C45">
        <w:rPr>
          <w:color w:val="000000"/>
          <w:lang w:val="sr-Cyrl-CS"/>
        </w:rPr>
        <w:t>За свој рад одговоран је непосредном руководиоцу.</w:t>
      </w:r>
    </w:p>
    <w:p w:rsidR="0069267A" w:rsidRPr="00F515F5" w:rsidRDefault="0069267A" w:rsidP="0069267A">
      <w:pPr>
        <w:pStyle w:val="NoSpacing"/>
      </w:pPr>
    </w:p>
    <w:p w:rsidR="0069267A" w:rsidRDefault="0069267A" w:rsidP="0069267A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:rsidR="0069267A" w:rsidRPr="00CA1972" w:rsidRDefault="0069267A" w:rsidP="0069267A">
      <w:pPr>
        <w:jc w:val="center"/>
        <w:rPr>
          <w:b/>
        </w:rPr>
      </w:pPr>
    </w:p>
    <w:p w:rsidR="0069267A" w:rsidRPr="002C73DB" w:rsidRDefault="0069267A" w:rsidP="0069267A">
      <w:pPr>
        <w:jc w:val="both"/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>
        <w:rPr>
          <w:lang w:val="sr-Cyrl-CS"/>
        </w:rPr>
        <w:t xml:space="preserve">ви за пријем у радни однос на </w:t>
      </w:r>
      <w:r w:rsidRPr="002F3575">
        <w:rPr>
          <w:lang w:val="sr-Cyrl-CS"/>
        </w:rPr>
        <w:t>одређено време</w:t>
      </w:r>
      <w:r>
        <w:rPr>
          <w:lang w:val="sr-Cyrl-CS"/>
        </w:rPr>
        <w:t xml:space="preserve"> до 3 (три) месеца  </w:t>
      </w:r>
      <w:r w:rsidRPr="002F3575">
        <w:rPr>
          <w:lang w:val="sr-Cyrl-CS"/>
        </w:rPr>
        <w:t>са пуним</w:t>
      </w:r>
      <w:r>
        <w:rPr>
          <w:lang w:val="sr-Cyrl-CS"/>
        </w:rPr>
        <w:t xml:space="preserve"> радним временом </w:t>
      </w:r>
      <w:r w:rsidRPr="002F3575">
        <w:rPr>
          <w:lang w:val="sr-Cyrl-CS"/>
        </w:rPr>
        <w:t>на послове</w:t>
      </w:r>
      <w:r>
        <w:rPr>
          <w:b/>
          <w:noProof/>
          <w:color w:val="000000"/>
          <w:lang w:val="sr-Cyrl-CS"/>
        </w:rPr>
        <w:t xml:space="preserve"> </w:t>
      </w:r>
      <w:r>
        <w:rPr>
          <w:b/>
          <w:lang w:val="sr-Cyrl-CS"/>
        </w:rPr>
        <w:t>Домар/мајстор одржавања, Одсек за одржавање објекта</w:t>
      </w:r>
      <w:r>
        <w:rPr>
          <w:lang w:val="sr-Cyrl-CS"/>
        </w:rPr>
        <w:t xml:space="preserve"> </w:t>
      </w:r>
      <w:r>
        <w:rPr>
          <w:b/>
          <w:noProof/>
          <w:color w:val="000000"/>
          <w:lang w:val="sr-Cyrl-CS"/>
        </w:rPr>
        <w:t>– 1 (један</w:t>
      </w:r>
      <w:r w:rsidRPr="000E2901">
        <w:rPr>
          <w:b/>
          <w:noProof/>
          <w:color w:val="000000"/>
          <w:lang w:val="sr-Cyrl-CS"/>
        </w:rPr>
        <w:t>) изврши</w:t>
      </w:r>
      <w:r>
        <w:rPr>
          <w:b/>
          <w:noProof/>
          <w:color w:val="000000"/>
          <w:lang w:val="sr-Cyrl-CS"/>
        </w:rPr>
        <w:t>лац</w:t>
      </w:r>
      <w:r>
        <w:t xml:space="preserve"> </w:t>
      </w:r>
      <w:r w:rsidRPr="002F3575">
        <w:rPr>
          <w:lang w:val="sr-Cyrl-CS"/>
        </w:rPr>
        <w:t>код послодавца - Универзитетске дечје клинике, како следи:</w:t>
      </w:r>
    </w:p>
    <w:p w:rsidR="0069267A" w:rsidRDefault="0069267A" w:rsidP="0069267A">
      <w:pPr>
        <w:jc w:val="both"/>
        <w:rPr>
          <w:lang w:val="sr-Cyrl-CS"/>
        </w:rPr>
      </w:pPr>
    </w:p>
    <w:p w:rsidR="0069267A" w:rsidRPr="00F1788E" w:rsidRDefault="0069267A" w:rsidP="0069267A">
      <w:pPr>
        <w:numPr>
          <w:ilvl w:val="0"/>
          <w:numId w:val="4"/>
        </w:numPr>
        <w:rPr>
          <w:lang w:val="sr-Latn-CS"/>
        </w:rPr>
      </w:pPr>
      <w:r>
        <w:rPr>
          <w:lang w:val="sr-Cyrl-CS"/>
        </w:rPr>
        <w:t>средње образовање (I</w:t>
      </w:r>
      <w:r>
        <w:rPr>
          <w:lang w:val="sr-Latn-RS"/>
        </w:rPr>
        <w:t>V</w:t>
      </w:r>
      <w:r>
        <w:rPr>
          <w:lang w:val="sr-Cyrl-RS"/>
        </w:rPr>
        <w:t>/</w:t>
      </w:r>
      <w:r>
        <w:rPr>
          <w:lang w:val="sr-Latn-RS"/>
        </w:rPr>
        <w:t>V степен стручне спреме)</w:t>
      </w:r>
    </w:p>
    <w:p w:rsidR="0069267A" w:rsidRPr="00D02605" w:rsidRDefault="0069267A" w:rsidP="0069267A">
      <w:pPr>
        <w:numPr>
          <w:ilvl w:val="0"/>
          <w:numId w:val="4"/>
        </w:numPr>
        <w:rPr>
          <w:lang w:val="sr-Latn-CS"/>
        </w:rPr>
      </w:pPr>
      <w:r>
        <w:rPr>
          <w:lang w:val="sr-Cyrl-RS"/>
        </w:rPr>
        <w:t>1 (jeдна) година радног искуства на одговарајућим пословима</w:t>
      </w:r>
    </w:p>
    <w:p w:rsidR="0069267A" w:rsidRPr="00021765" w:rsidRDefault="0069267A" w:rsidP="0069267A">
      <w:pPr>
        <w:rPr>
          <w:lang w:val="sr-Cyrl-CS"/>
        </w:rPr>
      </w:pPr>
    </w:p>
    <w:p w:rsidR="0069267A" w:rsidRDefault="0069267A" w:rsidP="0069267A">
      <w:pPr>
        <w:pStyle w:val="BodyText"/>
        <w:rPr>
          <w:noProof/>
        </w:rPr>
      </w:pPr>
      <w:r w:rsidRPr="000E2901">
        <w:rPr>
          <w:noProof/>
        </w:rPr>
        <w:t xml:space="preserve">           </w:t>
      </w:r>
    </w:p>
    <w:p w:rsidR="0069267A" w:rsidRPr="002F3575" w:rsidRDefault="0069267A" w:rsidP="0069267A">
      <w:pPr>
        <w:jc w:val="center"/>
        <w:rPr>
          <w:lang w:val="sr-Cyrl-CS"/>
        </w:rPr>
      </w:pPr>
    </w:p>
    <w:p w:rsidR="0069267A" w:rsidRDefault="0069267A" w:rsidP="0069267A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:rsidR="0069267A" w:rsidRPr="001A7504" w:rsidRDefault="0069267A" w:rsidP="0069267A">
      <w:pPr>
        <w:jc w:val="center"/>
        <w:rPr>
          <w:b/>
        </w:rPr>
      </w:pPr>
    </w:p>
    <w:p w:rsidR="0069267A" w:rsidRPr="002F3575" w:rsidRDefault="0069267A" w:rsidP="0069267A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69267A" w:rsidRPr="002F3575" w:rsidRDefault="0069267A" w:rsidP="0069267A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:rsidR="0069267A" w:rsidRPr="00FF5B4B" w:rsidRDefault="0069267A" w:rsidP="0069267A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>
        <w:rPr>
          <w:b/>
          <w:noProof/>
          <w:lang w:val="sr-Cyrl-CS"/>
        </w:rPr>
        <w:t>„ПРИЈАВА НА КОНКУРС ЗА ПРИЈЕМ ДОМАР/МАЈСТОР ОДРЖАВАЊА , ОДСЕК ЗА ОДРЖАВАЊЕ ОБЈЕКТА НА ОДРЕЂЕНО ВРЕМЕ</w:t>
      </w:r>
      <w:r>
        <w:rPr>
          <w:b/>
          <w:noProof/>
          <w:color w:val="000000"/>
          <w:lang w:val="sr-Cyrl-CS"/>
        </w:rPr>
        <w:t xml:space="preserve"> </w:t>
      </w:r>
      <w:r>
        <w:rPr>
          <w:b/>
          <w:noProof/>
          <w:color w:val="000000"/>
          <w:lang w:val="sr-Cyrl-RS"/>
        </w:rPr>
        <w:t>ДО 3 (ТРИ) МЕСЕЦА-</w:t>
      </w:r>
      <w:r>
        <w:rPr>
          <w:b/>
          <w:noProof/>
          <w:color w:val="000000"/>
          <w:lang w:val="sr-Cyrl-CS"/>
        </w:rPr>
        <w:t xml:space="preserve"> 1(ЈЕДАН) ИЗВРШИЛАЦ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:rsidR="0069267A" w:rsidRDefault="0069267A" w:rsidP="0069267A">
      <w:pPr>
        <w:jc w:val="both"/>
        <w:rPr>
          <w:lang w:val="sr-Cyrl-CS"/>
        </w:rPr>
      </w:pPr>
    </w:p>
    <w:p w:rsidR="0069267A" w:rsidRPr="002F3575" w:rsidRDefault="0069267A" w:rsidP="0069267A">
      <w:pPr>
        <w:jc w:val="both"/>
        <w:rPr>
          <w:lang w:val="sr-Cyrl-CS"/>
        </w:rPr>
      </w:pPr>
    </w:p>
    <w:p w:rsidR="0069267A" w:rsidRDefault="0069267A" w:rsidP="0069267A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:rsidR="0069267A" w:rsidRPr="002F3575" w:rsidRDefault="0069267A" w:rsidP="0069267A">
      <w:pPr>
        <w:jc w:val="center"/>
        <w:rPr>
          <w:b/>
          <w:lang w:val="sr-Latn-CS"/>
        </w:rPr>
      </w:pPr>
    </w:p>
    <w:p w:rsidR="0069267A" w:rsidRPr="002F3575" w:rsidRDefault="0069267A" w:rsidP="0069267A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:rsidR="0069267A" w:rsidRPr="002F3575" w:rsidRDefault="0069267A" w:rsidP="0069267A">
      <w:pPr>
        <w:jc w:val="both"/>
        <w:rPr>
          <w:lang w:val="sr-Latn-CS"/>
        </w:rPr>
      </w:pPr>
    </w:p>
    <w:p w:rsidR="0069267A" w:rsidRPr="000E2901" w:rsidRDefault="0069267A" w:rsidP="0069267A">
      <w:pPr>
        <w:numPr>
          <w:ilvl w:val="0"/>
          <w:numId w:val="5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:rsidR="0069267A" w:rsidRPr="000E2901" w:rsidRDefault="0069267A" w:rsidP="0069267A">
      <w:pPr>
        <w:numPr>
          <w:ilvl w:val="0"/>
          <w:numId w:val="5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:rsidR="0069267A" w:rsidRPr="00FF5B4B" w:rsidRDefault="0069267A" w:rsidP="0069267A">
      <w:pPr>
        <w:numPr>
          <w:ilvl w:val="0"/>
          <w:numId w:val="5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  <w:r>
        <w:rPr>
          <w:noProof/>
          <w:lang w:val="sr-Cyrl-CS"/>
        </w:rPr>
        <w:t xml:space="preserve"> ( средње образовање)</w:t>
      </w:r>
    </w:p>
    <w:p w:rsidR="0069267A" w:rsidRPr="00CA1972" w:rsidRDefault="0069267A" w:rsidP="0069267A">
      <w:pPr>
        <w:numPr>
          <w:ilvl w:val="0"/>
          <w:numId w:val="5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69267A" w:rsidRPr="002F3575" w:rsidRDefault="0069267A" w:rsidP="0069267A">
      <w:pPr>
        <w:ind w:left="720"/>
        <w:jc w:val="both"/>
        <w:rPr>
          <w:lang w:val="sr-Cyrl-CS"/>
        </w:rPr>
      </w:pPr>
    </w:p>
    <w:p w:rsidR="0069267A" w:rsidRPr="002F3575" w:rsidRDefault="0069267A" w:rsidP="0069267A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69267A" w:rsidRPr="002F3575" w:rsidRDefault="0069267A" w:rsidP="0069267A">
      <w:pPr>
        <w:jc w:val="both"/>
        <w:rPr>
          <w:lang w:val="sr-Cyrl-CS"/>
        </w:rPr>
      </w:pPr>
    </w:p>
    <w:p w:rsidR="0069267A" w:rsidRPr="002F3575" w:rsidRDefault="0069267A" w:rsidP="0069267A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>
        <w:rPr>
          <w:lang w:val="sr-Cyrl-CS"/>
        </w:rPr>
        <w:t>абли Националне службе 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Републике Србије као и на сајту и огласној табли Клинике..</w:t>
      </w:r>
    </w:p>
    <w:p w:rsidR="0069267A" w:rsidRPr="002F3575" w:rsidRDefault="0069267A" w:rsidP="0069267A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69267A" w:rsidRDefault="0069267A" w:rsidP="0069267A"/>
    <w:p w:rsidR="0069267A" w:rsidRDefault="0069267A" w:rsidP="0069267A"/>
    <w:p w:rsidR="0069267A" w:rsidRDefault="0069267A" w:rsidP="0069267A"/>
    <w:p w:rsidR="0069267A" w:rsidRPr="00B73A49" w:rsidRDefault="0069267A" w:rsidP="0069267A"/>
    <w:p w:rsidR="00B73A49" w:rsidRDefault="00B73A49" w:rsidP="00B73A49">
      <w:bookmarkStart w:id="0" w:name="_GoBack"/>
      <w:bookmarkEnd w:id="0"/>
    </w:p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656" w:rsidRDefault="00E27656" w:rsidP="00B73A49">
      <w:r>
        <w:separator/>
      </w:r>
    </w:p>
  </w:endnote>
  <w:endnote w:type="continuationSeparator" w:id="0">
    <w:p w:rsidR="00E27656" w:rsidRDefault="00E27656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69267A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656" w:rsidRDefault="00E27656" w:rsidP="00B73A49">
      <w:r>
        <w:separator/>
      </w:r>
    </w:p>
  </w:footnote>
  <w:footnote w:type="continuationSeparator" w:id="0">
    <w:p w:rsidR="00E27656" w:rsidRDefault="00E27656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69267A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69267A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CA4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KT0MjE/cPZj1vgkDPyJTtpz+vtWykjFyf0M8uuxufPAajEzytZ8HmmGZHAoT0Ac8K7V7nXVX8nKYjy8nCdDiHQ==" w:salt="AfFLNbMG1c8+7iEZ/Ge/Cg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7A"/>
    <w:rsid w:val="00167B4F"/>
    <w:rsid w:val="004A1AB3"/>
    <w:rsid w:val="0069267A"/>
    <w:rsid w:val="00954C3E"/>
    <w:rsid w:val="00AD043F"/>
    <w:rsid w:val="00B73A49"/>
    <w:rsid w:val="00E27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54DD64-D79B-4A1F-B7B3-DC2D1790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67A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9267A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69267A"/>
    <w:rPr>
      <w:rFonts w:eastAsia="Times New Roman"/>
      <w:b/>
      <w:sz w:val="24"/>
      <w:lang w:val="sr-Cyrl-CS" w:eastAsia="en-US"/>
    </w:rPr>
  </w:style>
  <w:style w:type="paragraph" w:styleId="ListParagraph">
    <w:name w:val="List Paragraph"/>
    <w:basedOn w:val="Normal"/>
    <w:uiPriority w:val="34"/>
    <w:qFormat/>
    <w:rsid w:val="0069267A"/>
    <w:pPr>
      <w:ind w:left="720"/>
      <w:contextualSpacing/>
    </w:pPr>
  </w:style>
  <w:style w:type="paragraph" w:styleId="NoSpacing">
    <w:name w:val="No Spacing"/>
    <w:uiPriority w:val="1"/>
    <w:qFormat/>
    <w:rsid w:val="0069267A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B818-562D-4432-985E-BE9A00B8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1</cp:revision>
  <cp:lastPrinted>2017-01-12T10:44:00Z</cp:lastPrinted>
  <dcterms:created xsi:type="dcterms:W3CDTF">2023-05-31T10:58:00Z</dcterms:created>
  <dcterms:modified xsi:type="dcterms:W3CDTF">2023-05-31T10:59:00Z</dcterms:modified>
</cp:coreProperties>
</file>