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 Универзитетску дечју клинику за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2022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. годину бр. 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>112-01-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64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/2022-02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од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2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.02.2022.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Сагласности Министарства здравља број 112-02-395/2023-02 од 04.04.2023.године</w:t>
      </w: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као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F35047">
        <w:rPr>
          <w:rFonts w:ascii="Times New Roman" w:eastAsia="Times New Roman" w:hAnsi="Times New Roman"/>
          <w:sz w:val="24"/>
          <w:szCs w:val="24"/>
        </w:rPr>
        <w:t>I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35047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B96778" w:rsidRPr="00F35047" w:rsidRDefault="00B96778" w:rsidP="00B9677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B96778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2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извршиоца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B96778" w:rsidRPr="00BA0236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  <w:r w:rsidRPr="00BA023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РАСПИСУЈЕ СЕ ЈАВНИ ОГЛАС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за пријем у радни однос на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и претходним пробним радом у трајању од 6(шест) месеци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послове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к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за потребе О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дсека за припремање хране -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2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) извршиоца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B96778" w:rsidRPr="00BA0236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и претходним пробним радом у трајању од 6(шест) месеци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2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два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извршиоца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B96778" w:rsidRPr="00BA0236" w:rsidRDefault="00B96778" w:rsidP="00B9677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4"/>
          <w:szCs w:val="20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0"/>
          <w:lang w:val="sr-Cyrl-CS"/>
        </w:rPr>
        <w:t>средње образовање (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III, IV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 xml:space="preserve">и 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V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>степен)</w:t>
      </w:r>
    </w:p>
    <w:p w:rsidR="00B96778" w:rsidRPr="00BA0236" w:rsidRDefault="00B96778" w:rsidP="00B9677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4"/>
          <w:lang w:val="sr-Cyrl-CS"/>
        </w:rPr>
        <w:t>1 година радног искуства на одговарајућим пословима</w:t>
      </w:r>
    </w:p>
    <w:p w:rsidR="00B96778" w:rsidRPr="00F35047" w:rsidRDefault="00B96778" w:rsidP="00B96778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B96778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НЕОДРЕЂЕНО ВРЕМЕ У ОДСЕКУ ЗА ПРИПРЕМАЊЕ ХРАНЕ - 2 (ДВА) ИЗВРШИОЦА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F35047" w:rsidRDefault="00B96778" w:rsidP="00B967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B96778" w:rsidRPr="00F35047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B96778" w:rsidRPr="005E669A" w:rsidRDefault="00B96778" w:rsidP="00B967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B96778" w:rsidRPr="005E669A" w:rsidRDefault="00B96778" w:rsidP="00B967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B96778" w:rsidRPr="005E669A" w:rsidRDefault="00B96778" w:rsidP="00B967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B96778" w:rsidRPr="005E669A" w:rsidRDefault="00B96778" w:rsidP="00B9677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B96778" w:rsidRPr="005E669A" w:rsidRDefault="00B96778" w:rsidP="00B96778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5E669A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5E669A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B96778" w:rsidRPr="005E669A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B96778" w:rsidRPr="005E669A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ој табли Националне службе,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 xml:space="preserve"> на Интернет страници Министарства здравља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Републике Србије, на огласној табли и сајту послодавца.</w:t>
      </w:r>
    </w:p>
    <w:p w:rsidR="00B96778" w:rsidRPr="005E669A" w:rsidRDefault="00B96778" w:rsidP="00B9677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B96778" w:rsidRPr="005E669A" w:rsidRDefault="00B96778" w:rsidP="00B96778"/>
    <w:p w:rsidR="00B96778" w:rsidRDefault="00B96778" w:rsidP="00B96778"/>
    <w:p w:rsidR="00B73A49" w:rsidRDefault="00B73A49" w:rsidP="00B73A49">
      <w:bookmarkStart w:id="0" w:name="_GoBack"/>
      <w:bookmarkEnd w:id="0"/>
    </w:p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4D1" w:rsidRDefault="003474D1" w:rsidP="00B73A49">
      <w:r>
        <w:separator/>
      </w:r>
    </w:p>
  </w:endnote>
  <w:endnote w:type="continuationSeparator" w:id="0">
    <w:p w:rsidR="003474D1" w:rsidRDefault="003474D1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B96778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4D1" w:rsidRDefault="003474D1" w:rsidP="00B73A49">
      <w:r>
        <w:separator/>
      </w:r>
    </w:p>
  </w:footnote>
  <w:footnote w:type="continuationSeparator" w:id="0">
    <w:p w:rsidR="003474D1" w:rsidRDefault="003474D1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B96778" w:rsidP="00B73A49">
    <w:pPr>
      <w:rPr>
        <w:sz w:val="18"/>
        <w:szCs w:val="18"/>
      </w:rPr>
    </w:pPr>
    <w:r>
      <w:rPr>
        <w:noProof/>
        <w:sz w:val="20"/>
        <w:lang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B96778">
    <w:pPr>
      <w:pStyle w:val="Header"/>
    </w:pPr>
    <w:r>
      <w:rPr>
        <w:noProof/>
        <w:lang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D429F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z2oyUNFT5xP7X9XQBgp2RSw790CjaSeQDHwoi7FqUOR53SJy8I6Sv2FKMx0Rwh0mR9cFz8T3jQRGRroidcriHA==" w:salt="Liv7yUSuwtfINJo5K1F2IQ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78"/>
    <w:rsid w:val="00167B4F"/>
    <w:rsid w:val="003474D1"/>
    <w:rsid w:val="004A1AB3"/>
    <w:rsid w:val="00954C3E"/>
    <w:rsid w:val="00AD043F"/>
    <w:rsid w:val="00B73A49"/>
    <w:rsid w:val="00B9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DD060C-8C3C-4DBE-9619-A167167F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778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66310-60E6-45E2-96E1-23FE2AF0F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2017-01-12T10:44:00Z</cp:lastPrinted>
  <dcterms:created xsi:type="dcterms:W3CDTF">2023-07-11T06:19:00Z</dcterms:created>
  <dcterms:modified xsi:type="dcterms:W3CDTF">2023-07-11T06:20:00Z</dcterms:modified>
</cp:coreProperties>
</file>