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5A2A7E" w:rsidRPr="00E43540" w:rsidRDefault="005A2A7E" w:rsidP="005A2A7E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>
        <w:rPr>
          <w:lang w:val="sr-Latn-CS"/>
        </w:rPr>
        <w:t>2022</w:t>
      </w:r>
      <w:r w:rsidRPr="002F3575">
        <w:rPr>
          <w:lang w:val="sr-Cyrl-CS"/>
        </w:rPr>
        <w:t xml:space="preserve">. годину бр. </w:t>
      </w:r>
      <w:r w:rsidRPr="002F3575">
        <w:rPr>
          <w:lang w:val="sr-Latn-CS"/>
        </w:rPr>
        <w:t>112-01-</w:t>
      </w:r>
      <w:r>
        <w:t>64</w:t>
      </w:r>
      <w:r>
        <w:rPr>
          <w:lang w:val="sr-Latn-CS"/>
        </w:rPr>
        <w:t>/2022</w:t>
      </w:r>
      <w:r w:rsidRPr="002F3575">
        <w:rPr>
          <w:lang w:val="sr-Latn-CS"/>
        </w:rPr>
        <w:t>-</w:t>
      </w:r>
      <w:r w:rsidRPr="002F3575">
        <w:t>02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од </w:t>
      </w:r>
      <w:r>
        <w:t>24.02</w:t>
      </w:r>
      <w:r>
        <w:rPr>
          <w:lang w:val="sr-Latn-CS"/>
        </w:rPr>
        <w:t>.2022</w:t>
      </w:r>
      <w:r w:rsidRPr="002F3575">
        <w:rPr>
          <w:lang w:val="sr-Cyrl-CS"/>
        </w:rPr>
        <w:t>.</w:t>
      </w:r>
      <w:r>
        <w:rPr>
          <w:lang w:val="sr-Cyrl-CS"/>
        </w:rPr>
        <w:t xml:space="preserve"> године </w:t>
      </w:r>
      <w:r w:rsidRPr="002F3575">
        <w:rPr>
          <w:lang w:val="sr-Latn-CS"/>
        </w:rPr>
        <w:t>као</w:t>
      </w:r>
      <w:r>
        <w:rPr>
          <w:lang w:val="sr-Cyrl-CS"/>
        </w:rPr>
        <w:t xml:space="preserve"> и одредаба чланова 7,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>
        <w:rPr>
          <w:lang w:val="sr-Latn-RS"/>
        </w:rPr>
        <w:t xml:space="preserve">, 58/2020 – </w:t>
      </w:r>
      <w:r>
        <w:rPr>
          <w:lang w:val="sr-Cyrl-RS"/>
        </w:rPr>
        <w:t xml:space="preserve">Анекс </w:t>
      </w:r>
      <w:r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:rsidR="005A2A7E" w:rsidRPr="002F3575" w:rsidRDefault="005A2A7E" w:rsidP="005A2A7E">
      <w:pPr>
        <w:rPr>
          <w:b/>
          <w:lang w:val="ru-RU"/>
        </w:rPr>
      </w:pPr>
    </w:p>
    <w:p w:rsidR="005A2A7E" w:rsidRDefault="005A2A7E" w:rsidP="005A2A7E">
      <w:pPr>
        <w:jc w:val="center"/>
        <w:rPr>
          <w:b/>
          <w:lang w:val="ru-RU"/>
        </w:rPr>
      </w:pPr>
    </w:p>
    <w:p w:rsidR="00C65530" w:rsidRDefault="00C65530" w:rsidP="005A2A7E">
      <w:pPr>
        <w:jc w:val="center"/>
        <w:rPr>
          <w:b/>
          <w:lang w:val="ru-RU"/>
        </w:rPr>
      </w:pPr>
    </w:p>
    <w:p w:rsidR="00C65530" w:rsidRPr="002F3575" w:rsidRDefault="00C65530" w:rsidP="005A2A7E">
      <w:pPr>
        <w:jc w:val="center"/>
        <w:rPr>
          <w:b/>
          <w:lang w:val="ru-RU"/>
        </w:rPr>
      </w:pPr>
    </w:p>
    <w:p w:rsidR="005A2A7E" w:rsidRPr="002F3575" w:rsidRDefault="005A2A7E" w:rsidP="005A2A7E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:rsidR="00C65530" w:rsidRDefault="005A2A7E" w:rsidP="00C65530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одређено време </w:t>
      </w:r>
    </w:p>
    <w:p w:rsidR="00C65530" w:rsidRPr="00C65530" w:rsidRDefault="005A2A7E" w:rsidP="00C65530">
      <w:pPr>
        <w:jc w:val="center"/>
        <w:rPr>
          <w:b/>
          <w:noProof/>
          <w:color w:val="000000"/>
          <w:sz w:val="22"/>
          <w:szCs w:val="22"/>
          <w:lang w:val="sr-Cyrl-CS"/>
        </w:rPr>
      </w:pPr>
      <w:r w:rsidRPr="005A2A7E">
        <w:rPr>
          <w:b/>
          <w:noProof/>
          <w:color w:val="000000"/>
          <w:sz w:val="22"/>
          <w:szCs w:val="22"/>
          <w:lang w:val="sr-Cyrl-RS"/>
        </w:rPr>
        <w:t>до 6(шест) месеци</w:t>
      </w:r>
      <w:r w:rsidRPr="005A2A7E">
        <w:rPr>
          <w:b/>
          <w:noProof/>
          <w:color w:val="000000"/>
          <w:sz w:val="22"/>
          <w:szCs w:val="22"/>
          <w:lang w:val="sr-Cyrl-CS"/>
        </w:rPr>
        <w:t xml:space="preserve"> са пуним радним временом</w:t>
      </w:r>
    </w:p>
    <w:p w:rsidR="005A2A7E" w:rsidRDefault="005A2A7E" w:rsidP="005A2A7E">
      <w:pPr>
        <w:jc w:val="center"/>
        <w:rPr>
          <w:b/>
          <w:sz w:val="22"/>
          <w:szCs w:val="22"/>
          <w:lang w:val="sr-Cyrl-CS"/>
        </w:rPr>
      </w:pPr>
    </w:p>
    <w:p w:rsidR="005A2A7E" w:rsidRDefault="00F6208E" w:rsidP="005A2A7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sr-Cyrl-CS"/>
        </w:rPr>
        <w:t>Службеник за јавне набавке</w:t>
      </w:r>
      <w:r w:rsidR="005A2A7E" w:rsidRPr="000018EF">
        <w:rPr>
          <w:rFonts w:ascii="Times New Roman" w:hAnsi="Times New Roman"/>
          <w:b/>
          <w:noProof/>
          <w:color w:val="000000"/>
          <w:sz w:val="24"/>
          <w:szCs w:val="24"/>
          <w:lang w:val="sr-Cyrl-CS"/>
        </w:rPr>
        <w:t xml:space="preserve">, Одсек </w:t>
      </w:r>
      <w:r w:rsidR="005A2A7E" w:rsidRPr="000018EF">
        <w:rPr>
          <w:rFonts w:ascii="Times New Roman" w:hAnsi="Times New Roman"/>
          <w:b/>
          <w:noProof/>
          <w:color w:val="000000"/>
          <w:sz w:val="24"/>
          <w:szCs w:val="24"/>
          <w:lang w:val="sr-Cyrl-RS"/>
        </w:rPr>
        <w:t>јавних набавки, Служба за правне, кадровске и административне послове</w:t>
      </w:r>
      <w:r w:rsidR="005A2A7E" w:rsidRPr="000018EF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r w:rsidR="005A2A7E" w:rsidRPr="000018EF">
        <w:rPr>
          <w:rFonts w:ascii="Times New Roman" w:hAnsi="Times New Roman"/>
          <w:b/>
          <w:noProof/>
          <w:color w:val="000000"/>
          <w:sz w:val="24"/>
          <w:szCs w:val="24"/>
          <w:lang w:val="sr-Cyrl-CS"/>
        </w:rPr>
        <w:t xml:space="preserve">  -  1(један) извршила</w:t>
      </w:r>
      <w:r w:rsidR="005A2A7E" w:rsidRPr="000018EF">
        <w:rPr>
          <w:rFonts w:ascii="Times New Roman" w:hAnsi="Times New Roman"/>
          <w:b/>
          <w:noProof/>
          <w:color w:val="000000"/>
          <w:sz w:val="24"/>
          <w:szCs w:val="24"/>
        </w:rPr>
        <w:t>ц</w:t>
      </w:r>
    </w:p>
    <w:p w:rsidR="00C65530" w:rsidRPr="005A2A7E" w:rsidRDefault="00C65530" w:rsidP="00C65530">
      <w:pPr>
        <w:pStyle w:val="ListParagraph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5A2A7E" w:rsidRPr="00363841" w:rsidRDefault="005A2A7E" w:rsidP="005A2A7E">
      <w:pPr>
        <w:jc w:val="center"/>
        <w:rPr>
          <w:b/>
        </w:rPr>
      </w:pPr>
    </w:p>
    <w:p w:rsidR="005A2A7E" w:rsidRDefault="005A2A7E" w:rsidP="005A2A7E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:rsidR="005A2A7E" w:rsidRDefault="005A2A7E" w:rsidP="005A2A7E">
      <w:pPr>
        <w:jc w:val="center"/>
        <w:rPr>
          <w:b/>
          <w:lang w:val="sr-Latn-CS"/>
        </w:rPr>
      </w:pPr>
    </w:p>
    <w:p w:rsidR="005A2A7E" w:rsidRPr="002F3575" w:rsidRDefault="005A2A7E" w:rsidP="005A2A7E">
      <w:pPr>
        <w:jc w:val="center"/>
        <w:rPr>
          <w:b/>
          <w:lang w:val="sr-Latn-CS"/>
        </w:rPr>
      </w:pPr>
    </w:p>
    <w:p w:rsidR="005A2A7E" w:rsidRDefault="005A2A7E" w:rsidP="005A2A7E">
      <w:pPr>
        <w:jc w:val="both"/>
        <w:rPr>
          <w:b/>
          <w:noProof/>
          <w:color w:val="000000"/>
          <w:lang w:val="sr-Cyrl-RS"/>
        </w:rPr>
      </w:pPr>
      <w:r w:rsidRPr="00E43540">
        <w:rPr>
          <w:b/>
          <w:lang w:val="sr-Cyrl-CS"/>
        </w:rPr>
        <w:t>РАСПИСУЈЕ СЕ ЈАВНИ ОГЛАС</w:t>
      </w:r>
      <w:r w:rsidRPr="00E43540">
        <w:rPr>
          <w:lang w:val="sr-Cyrl-CS"/>
        </w:rPr>
        <w:t xml:space="preserve"> за пријем у радни однос </w:t>
      </w:r>
      <w:r w:rsidRPr="005A2A7E">
        <w:rPr>
          <w:lang w:val="sr-Cyrl-CS"/>
        </w:rPr>
        <w:t xml:space="preserve">на одређено време </w:t>
      </w:r>
      <w:r w:rsidRPr="005A2A7E">
        <w:rPr>
          <w:noProof/>
          <w:color w:val="000000"/>
          <w:lang w:val="sr-Cyrl-RS"/>
        </w:rPr>
        <w:t>до 6(шест) месеци</w:t>
      </w:r>
      <w:r w:rsidRPr="005A2A7E">
        <w:rPr>
          <w:noProof/>
          <w:color w:val="000000"/>
          <w:lang w:val="sr-Cyrl-CS"/>
        </w:rPr>
        <w:t xml:space="preserve"> са пуним радним временом</w:t>
      </w:r>
      <w:r w:rsidRPr="005A2A7E">
        <w:rPr>
          <w:lang w:val="sr-Cyrl-CS"/>
        </w:rPr>
        <w:t xml:space="preserve"> на послове</w:t>
      </w:r>
      <w:r>
        <w:rPr>
          <w:lang w:val="sr-Cyrl-CS"/>
        </w:rPr>
        <w:t xml:space="preserve"> </w:t>
      </w:r>
      <w:r w:rsidR="00F6208E">
        <w:rPr>
          <w:b/>
          <w:noProof/>
          <w:color w:val="000000"/>
          <w:lang w:val="sr-Cyrl-RS"/>
        </w:rPr>
        <w:t>Службеник за јавне набавке</w:t>
      </w:r>
      <w:r w:rsidRPr="000018EF">
        <w:rPr>
          <w:b/>
          <w:noProof/>
          <w:color w:val="000000"/>
          <w:lang w:val="sr-Cyrl-CS"/>
        </w:rPr>
        <w:t xml:space="preserve">, Одсек </w:t>
      </w:r>
      <w:r w:rsidRPr="000018EF">
        <w:rPr>
          <w:b/>
          <w:noProof/>
          <w:color w:val="000000"/>
          <w:lang w:val="sr-Cyrl-RS"/>
        </w:rPr>
        <w:t>јавних набавки, Служба за правне, кадровске и административне послове</w:t>
      </w:r>
      <w:r w:rsidRPr="000018EF">
        <w:rPr>
          <w:color w:val="000000"/>
          <w:lang w:val="sr-Cyrl-RS"/>
        </w:rPr>
        <w:t xml:space="preserve"> </w:t>
      </w:r>
      <w:r w:rsidRPr="000018EF">
        <w:rPr>
          <w:b/>
          <w:noProof/>
          <w:color w:val="000000"/>
          <w:lang w:val="sr-Cyrl-CS"/>
        </w:rPr>
        <w:t xml:space="preserve"> </w:t>
      </w:r>
      <w:r w:rsidRPr="005A2A7E">
        <w:rPr>
          <w:b/>
          <w:noProof/>
          <w:color w:val="000000"/>
          <w:lang w:val="sr-Cyrl-CS"/>
        </w:rPr>
        <w:t>-  1(један) извршила</w:t>
      </w:r>
      <w:r w:rsidRPr="005A2A7E">
        <w:rPr>
          <w:b/>
          <w:noProof/>
          <w:color w:val="000000"/>
        </w:rPr>
        <w:t>ц</w:t>
      </w:r>
      <w:r w:rsidRPr="005A2A7E">
        <w:rPr>
          <w:b/>
          <w:noProof/>
          <w:color w:val="000000"/>
          <w:lang w:val="sr-Cyrl-RS"/>
        </w:rPr>
        <w:t>.</w:t>
      </w:r>
    </w:p>
    <w:p w:rsidR="005A2A7E" w:rsidRDefault="005A2A7E" w:rsidP="005A2A7E">
      <w:pPr>
        <w:jc w:val="both"/>
        <w:rPr>
          <w:b/>
          <w:noProof/>
          <w:color w:val="000000"/>
          <w:lang w:val="sr-Cyrl-RS"/>
        </w:rPr>
      </w:pPr>
    </w:p>
    <w:p w:rsidR="00F6208E" w:rsidRDefault="00F6208E" w:rsidP="005A2A7E">
      <w:pPr>
        <w:jc w:val="center"/>
        <w:rPr>
          <w:b/>
          <w:lang w:val="sr-Latn-CS"/>
        </w:rPr>
      </w:pPr>
      <w:bookmarkStart w:id="0" w:name="_GoBack"/>
      <w:bookmarkEnd w:id="0"/>
    </w:p>
    <w:p w:rsidR="00F6208E" w:rsidRPr="00F6208E" w:rsidRDefault="00F6208E" w:rsidP="00F6208E">
      <w:pPr>
        <w:spacing w:after="28" w:line="259" w:lineRule="auto"/>
      </w:pPr>
      <w:r w:rsidRPr="00F6208E">
        <w:rPr>
          <w:b/>
        </w:rPr>
        <w:t>Општи/типичан опис послова:</w:t>
      </w:r>
    </w:p>
    <w:p w:rsidR="00F6208E" w:rsidRPr="00F6208E" w:rsidRDefault="00F6208E" w:rsidP="00F6208E">
      <w:pPr>
        <w:numPr>
          <w:ilvl w:val="0"/>
          <w:numId w:val="7"/>
        </w:numPr>
        <w:spacing w:line="276" w:lineRule="auto"/>
        <w:ind w:left="714" w:hanging="357"/>
        <w:rPr>
          <w:lang w:val="ru-RU"/>
        </w:rPr>
      </w:pPr>
      <w:r w:rsidRPr="00F6208E">
        <w:rPr>
          <w:lang w:val="ru-RU"/>
        </w:rPr>
        <w:t xml:space="preserve">-учествује у припреми годишњи план јавних набавки, план  набавки на које се закон не примењује и план контроле јавних набавки; </w:t>
      </w:r>
    </w:p>
    <w:p w:rsidR="00F6208E" w:rsidRPr="00F6208E" w:rsidRDefault="00F6208E" w:rsidP="00F6208E">
      <w:pPr>
        <w:numPr>
          <w:ilvl w:val="0"/>
          <w:numId w:val="7"/>
        </w:numPr>
        <w:spacing w:line="276" w:lineRule="auto"/>
        <w:ind w:left="714" w:hanging="357"/>
        <w:rPr>
          <w:lang w:val="ru-RU"/>
        </w:rPr>
      </w:pPr>
      <w:r w:rsidRPr="00F6208E">
        <w:rPr>
          <w:lang w:val="ru-RU"/>
        </w:rPr>
        <w:t xml:space="preserve">-спроводи стручне анализе, проучава тржиште и предлаже мере за унапређење послова јавних набавки и набавки на које се закон не примењује; </w:t>
      </w:r>
    </w:p>
    <w:p w:rsidR="00F6208E" w:rsidRPr="00F6208E" w:rsidRDefault="00F6208E" w:rsidP="00F6208E">
      <w:pPr>
        <w:numPr>
          <w:ilvl w:val="0"/>
          <w:numId w:val="7"/>
        </w:numPr>
        <w:spacing w:line="276" w:lineRule="auto"/>
        <w:ind w:left="714" w:hanging="357"/>
        <w:rPr>
          <w:lang w:val="ru-RU"/>
        </w:rPr>
      </w:pPr>
      <w:r w:rsidRPr="00F6208E">
        <w:rPr>
          <w:lang w:val="ru-RU"/>
        </w:rPr>
        <w:t xml:space="preserve">-контролише акте донете у поступцима јавних набавки, сачињава извештај </w:t>
      </w:r>
    </w:p>
    <w:p w:rsidR="00F6208E" w:rsidRPr="00F6208E" w:rsidRDefault="00F6208E" w:rsidP="00F6208E">
      <w:pPr>
        <w:numPr>
          <w:ilvl w:val="0"/>
          <w:numId w:val="7"/>
        </w:numPr>
        <w:spacing w:line="276" w:lineRule="auto"/>
        <w:ind w:left="714" w:hanging="357"/>
        <w:rPr>
          <w:lang w:val="ru-RU"/>
        </w:rPr>
      </w:pPr>
      <w:r w:rsidRPr="00F6208E">
        <w:rPr>
          <w:lang w:val="ru-RU"/>
        </w:rPr>
        <w:t xml:space="preserve">-учествује у поступцима јавних набавки као члан комисије; </w:t>
      </w:r>
    </w:p>
    <w:p w:rsidR="00F6208E" w:rsidRPr="00F6208E" w:rsidRDefault="00F6208E" w:rsidP="00F6208E">
      <w:pPr>
        <w:numPr>
          <w:ilvl w:val="0"/>
          <w:numId w:val="7"/>
        </w:numPr>
        <w:spacing w:line="276" w:lineRule="auto"/>
        <w:ind w:left="714" w:hanging="357"/>
        <w:rPr>
          <w:lang w:val="ru-RU"/>
        </w:rPr>
      </w:pPr>
      <w:r w:rsidRPr="00F6208E">
        <w:rPr>
          <w:lang w:val="ru-RU"/>
        </w:rPr>
        <w:t xml:space="preserve">-прави план прећења и реализације извршења уговора и прати реализацију препорука о спроведеним контролама; </w:t>
      </w:r>
    </w:p>
    <w:p w:rsidR="00F6208E" w:rsidRPr="00F6208E" w:rsidRDefault="00F6208E" w:rsidP="00F6208E">
      <w:pPr>
        <w:numPr>
          <w:ilvl w:val="0"/>
          <w:numId w:val="7"/>
        </w:numPr>
        <w:spacing w:line="276" w:lineRule="auto"/>
        <w:ind w:left="714" w:hanging="357"/>
        <w:rPr>
          <w:b/>
          <w:lang w:val="ru-RU"/>
        </w:rPr>
      </w:pPr>
      <w:r w:rsidRPr="00F6208E">
        <w:rPr>
          <w:lang w:val="ru-RU"/>
        </w:rPr>
        <w:t>-припрема уговоре, извештаје и води евиденције из области свог рада.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-припрема и доставља Управи за јавне набавке тромесечне извештаје о спроведеним поступцима јавних набавки и јавних набавки на које се не примењује Закон о јавним набавкама, спроведеним преговарачким поступцима и друге извештаја о реализацији поступака јавних набавки у складу са важећим Законима и подзаконским актима;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спроводи План јавних набавки ускладу са оквирним датумима предвиђеним у Плану набавки и да сви поступци буду покренути благовремено и Уговори закључени у складу са Планом набавки, Финансијским планом и осталим интерним актима донетим код наручиоца у поступцима реализације јавних набавки у складу са важећим прописима;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 xml:space="preserve">припрема конкурсну документацију на основу достављених оверених и потписаних спецификација од стране надлежних служби у блиској сарадњи са именованим члановима </w:t>
      </w:r>
      <w:r w:rsidRPr="00F6208E">
        <w:rPr>
          <w:lang w:val="sr-Cyrl-CS"/>
        </w:rPr>
        <w:lastRenderedPageBreak/>
        <w:t>комисије, што укључује припрему услова тендера, уговора и друге документације потребне за реализацију набавке добара, услуга или радова,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координира поступак спровођења набавки за чију реализацију је задужен (покретање поступка, прикупљање понуда, јавно отварање понуда, преглед и оцену понуда и доделу уговора) и израђује све акте у вези са реализацијом поступака јавних набавки у сарадњи са комисијом за јавне набавке;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учествује у регулисању односа и усклађивању правних питања од значаја за спровођење поступака јавних набавки које подржавају или у којима учествују друге кључне институције у Републици Србији (Министарство здравља, Агенција за лекове и медицинска средстава, Управа за јавне набавке, Републички фонд за здравствено осигурање и др.);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учествује у припреми предлоге и захтева за тумачење правних прописа из области јавних набавки;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 xml:space="preserve">прати и анализира правне прописе из области јавних набавки; 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непосредно сарађује са другим службама Универзитетске дечје клинике по питању реализације послова и активности из области јавних набавки односно из домена поступака јавних набавки које реализује и за које је непосредно задужен;</w:t>
      </w:r>
    </w:p>
    <w:p w:rsidR="00F6208E" w:rsidRPr="00F6208E" w:rsidRDefault="00F6208E" w:rsidP="00F6208E">
      <w:pPr>
        <w:numPr>
          <w:ilvl w:val="0"/>
          <w:numId w:val="5"/>
        </w:numPr>
        <w:tabs>
          <w:tab w:val="left" w:pos="284"/>
        </w:tabs>
        <w:spacing w:after="160" w:line="276" w:lineRule="auto"/>
        <w:ind w:right="-279"/>
        <w:contextualSpacing/>
        <w:rPr>
          <w:lang w:val="sr-Cyrl-CS"/>
        </w:rPr>
      </w:pPr>
      <w:r w:rsidRPr="00F6208E">
        <w:rPr>
          <w:lang w:val="sr-Cyrl-CS"/>
        </w:rPr>
        <w:t>заједно са сарадницима одговоран је за исправност и правилно коришћење и стање инвентара;</w:t>
      </w:r>
    </w:p>
    <w:p w:rsidR="00F6208E" w:rsidRPr="00F6208E" w:rsidRDefault="00F6208E" w:rsidP="00F6208E">
      <w:pPr>
        <w:numPr>
          <w:ilvl w:val="0"/>
          <w:numId w:val="5"/>
        </w:numPr>
        <w:tabs>
          <w:tab w:val="left" w:pos="284"/>
        </w:tabs>
        <w:spacing w:after="16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 xml:space="preserve">учествује на стручним, организационим и едукативним састанцима и семинарима у области своје струке; </w:t>
      </w:r>
    </w:p>
    <w:p w:rsidR="00F6208E" w:rsidRPr="00F6208E" w:rsidRDefault="00F6208E" w:rsidP="00F6208E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обавезан је да стручним радом доприноси афирмацији организационе јединице;</w:t>
      </w:r>
    </w:p>
    <w:p w:rsidR="00F6208E" w:rsidRPr="00F6208E" w:rsidRDefault="00F6208E" w:rsidP="00F6208E">
      <w:pPr>
        <w:numPr>
          <w:ilvl w:val="0"/>
          <w:numId w:val="4"/>
        </w:numPr>
        <w:tabs>
          <w:tab w:val="left" w:pos="284"/>
        </w:tabs>
        <w:spacing w:after="16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по потреби помаже другим запосленима у извршавању радних задатака у оквиру своје стручне спреме и оспособљености стечене радом;</w:t>
      </w:r>
    </w:p>
    <w:p w:rsidR="00F6208E" w:rsidRPr="00F6208E" w:rsidRDefault="00F6208E" w:rsidP="00F6208E">
      <w:pPr>
        <w:numPr>
          <w:ilvl w:val="0"/>
          <w:numId w:val="4"/>
        </w:numPr>
        <w:tabs>
          <w:tab w:val="left" w:pos="284"/>
        </w:tabs>
        <w:spacing w:after="160" w:line="276" w:lineRule="auto"/>
        <w:contextualSpacing/>
        <w:jc w:val="both"/>
        <w:rPr>
          <w:lang w:val="sr-Cyrl-CS"/>
        </w:rPr>
      </w:pPr>
      <w:r w:rsidRPr="00F6208E">
        <w:rPr>
          <w:lang w:val="sr-Cyrl-CS"/>
        </w:rPr>
        <w:t>обавља и друге послове по налогу непосредног руководиоца у оквиру своје стручне спреме и оспособљености стечене радом.</w:t>
      </w:r>
    </w:p>
    <w:p w:rsidR="00F6208E" w:rsidRPr="00F6208E" w:rsidRDefault="00F6208E" w:rsidP="00F6208E">
      <w:pPr>
        <w:tabs>
          <w:tab w:val="left" w:pos="284"/>
        </w:tabs>
        <w:contextualSpacing/>
        <w:jc w:val="both"/>
        <w:rPr>
          <w:lang w:val="sr-Cyrl-CS"/>
        </w:rPr>
      </w:pPr>
      <w:r w:rsidRPr="00F6208E">
        <w:rPr>
          <w:lang w:val="sr-Cyrl-CS"/>
        </w:rPr>
        <w:t xml:space="preserve">За свој рад одговоран је непосредном руководиоцу. </w:t>
      </w:r>
    </w:p>
    <w:p w:rsidR="00F6208E" w:rsidRDefault="00F6208E" w:rsidP="00F6208E">
      <w:pPr>
        <w:rPr>
          <w:b/>
          <w:lang w:val="sr-Latn-CS"/>
        </w:rPr>
      </w:pPr>
    </w:p>
    <w:p w:rsidR="005A2A7E" w:rsidRDefault="005A2A7E" w:rsidP="005A2A7E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:rsidR="005A2A7E" w:rsidRPr="00CA1972" w:rsidRDefault="005A2A7E" w:rsidP="005A2A7E">
      <w:pPr>
        <w:jc w:val="center"/>
        <w:rPr>
          <w:b/>
        </w:rPr>
      </w:pPr>
    </w:p>
    <w:p w:rsidR="005A2A7E" w:rsidRPr="00507132" w:rsidRDefault="005A2A7E" w:rsidP="005A2A7E">
      <w:pPr>
        <w:jc w:val="both"/>
        <w:rPr>
          <w:lang w:val="sr-Cyrl-C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 xml:space="preserve">ви за пријем у радни однос на </w:t>
      </w:r>
      <w:r w:rsidRPr="005A2A7E">
        <w:rPr>
          <w:lang w:val="sr-Cyrl-CS"/>
        </w:rPr>
        <w:t xml:space="preserve">одређено време </w:t>
      </w:r>
      <w:r w:rsidRPr="005A2A7E">
        <w:rPr>
          <w:noProof/>
          <w:color w:val="000000"/>
          <w:lang w:val="sr-Cyrl-RS"/>
        </w:rPr>
        <w:t>до 6(шест) месеци</w:t>
      </w:r>
      <w:r w:rsidRPr="005A2A7E">
        <w:rPr>
          <w:noProof/>
          <w:color w:val="000000"/>
          <w:lang w:val="sr-Cyrl-CS"/>
        </w:rPr>
        <w:t xml:space="preserve"> са пуним радним временом</w:t>
      </w:r>
      <w:r>
        <w:rPr>
          <w:lang w:val="sr-Cyrl-CS"/>
        </w:rPr>
        <w:t xml:space="preserve"> </w:t>
      </w:r>
      <w:r w:rsidRPr="002F3575">
        <w:rPr>
          <w:lang w:val="sr-Cyrl-CS"/>
        </w:rPr>
        <w:t>на послове</w:t>
      </w:r>
      <w:r w:rsidR="00F6208E">
        <w:rPr>
          <w:lang w:val="sr-Cyrl-CS"/>
        </w:rPr>
        <w:t xml:space="preserve"> </w:t>
      </w:r>
      <w:r w:rsidR="00F6208E" w:rsidRPr="00F6208E">
        <w:rPr>
          <w:b/>
          <w:lang w:val="sr-Cyrl-CS"/>
        </w:rPr>
        <w:t>Службеника за јавне набавке</w:t>
      </w:r>
      <w:r w:rsidRPr="00F6208E">
        <w:rPr>
          <w:b/>
          <w:noProof/>
          <w:color w:val="000000"/>
          <w:lang w:val="sr-Cyrl-CS"/>
        </w:rPr>
        <w:t>,</w:t>
      </w:r>
      <w:r w:rsidRPr="000018EF">
        <w:rPr>
          <w:b/>
          <w:noProof/>
          <w:color w:val="000000"/>
          <w:lang w:val="sr-Cyrl-CS"/>
        </w:rPr>
        <w:t xml:space="preserve"> Одсек </w:t>
      </w:r>
      <w:r w:rsidRPr="000018EF">
        <w:rPr>
          <w:b/>
          <w:noProof/>
          <w:color w:val="000000"/>
          <w:lang w:val="sr-Cyrl-RS"/>
        </w:rPr>
        <w:t>јавних набавки, Служба за правне, кадровске и административне послове</w:t>
      </w:r>
      <w:r w:rsidRPr="000018EF">
        <w:rPr>
          <w:color w:val="000000"/>
          <w:lang w:val="sr-Cyrl-RS"/>
        </w:rPr>
        <w:t xml:space="preserve"> </w:t>
      </w:r>
      <w:r w:rsidRPr="000018EF">
        <w:rPr>
          <w:b/>
          <w:noProof/>
          <w:color w:val="000000"/>
          <w:lang w:val="sr-Cyrl-CS"/>
        </w:rPr>
        <w:t xml:space="preserve"> </w:t>
      </w:r>
      <w:r w:rsidRPr="005A2A7E">
        <w:rPr>
          <w:b/>
          <w:noProof/>
          <w:color w:val="000000"/>
          <w:lang w:val="sr-Cyrl-CS"/>
        </w:rPr>
        <w:t>-  1(један) извршила</w:t>
      </w:r>
      <w:r w:rsidRPr="005A2A7E">
        <w:rPr>
          <w:b/>
          <w:noProof/>
          <w:color w:val="000000"/>
        </w:rPr>
        <w:t>ц</w:t>
      </w:r>
      <w:r w:rsidRPr="002F3575">
        <w:rPr>
          <w:lang w:val="sr-Cyrl-CS"/>
        </w:rPr>
        <w:t>, код послодавца - Универзитетске дечје клинике, како следи:</w:t>
      </w:r>
    </w:p>
    <w:p w:rsidR="005A2A7E" w:rsidRDefault="005A2A7E" w:rsidP="005A2A7E">
      <w:pPr>
        <w:jc w:val="both"/>
        <w:rPr>
          <w:lang w:val="sr-Cyrl-CS"/>
        </w:rPr>
      </w:pPr>
    </w:p>
    <w:p w:rsidR="005A2A7E" w:rsidRPr="005A2A7E" w:rsidRDefault="005A2A7E" w:rsidP="005A2A7E">
      <w:pPr>
        <w:rPr>
          <w:noProof/>
          <w:lang w:val="sr-Latn-RS"/>
        </w:rPr>
      </w:pPr>
      <w:r w:rsidRPr="005A2A7E">
        <w:rPr>
          <w:noProof/>
          <w:lang w:val="sr-Cyrl-RS"/>
        </w:rPr>
        <w:t xml:space="preserve">-  </w:t>
      </w:r>
      <w:r w:rsidRPr="005A2A7E">
        <w:rPr>
          <w:noProof/>
        </w:rPr>
        <w:t xml:space="preserve">високо образовање </w:t>
      </w:r>
      <w:r w:rsidRPr="005A2A7E">
        <w:rPr>
          <w:noProof/>
          <w:lang w:val="sr-Cyrl-RS"/>
        </w:rPr>
        <w:t>(</w:t>
      </w:r>
      <w:r w:rsidRPr="005A2A7E">
        <w:rPr>
          <w:noProof/>
          <w:lang w:val="sr-Latn-RS"/>
        </w:rPr>
        <w:t>дипломирани правник, дипломирани економиста</w:t>
      </w:r>
      <w:r w:rsidRPr="005A2A7E">
        <w:rPr>
          <w:noProof/>
          <w:lang w:val="sr-Cyrl-RS"/>
        </w:rPr>
        <w:t>)</w:t>
      </w:r>
    </w:p>
    <w:p w:rsidR="005A2A7E" w:rsidRPr="005A2A7E" w:rsidRDefault="005A2A7E" w:rsidP="005A2A7E">
      <w:pPr>
        <w:rPr>
          <w:noProof/>
          <w:lang w:val="sr-Cyrl-CS"/>
        </w:rPr>
      </w:pPr>
      <w:r w:rsidRPr="005A2A7E">
        <w:rPr>
          <w:noProof/>
          <w:lang w:val="sr-Cyrl-CS"/>
        </w:rPr>
        <w:t>-  знање рада на рачунару</w:t>
      </w:r>
    </w:p>
    <w:p w:rsidR="005A2A7E" w:rsidRPr="005A2A7E" w:rsidRDefault="005A2A7E" w:rsidP="005A2A7E">
      <w:pPr>
        <w:rPr>
          <w:lang w:val="ru-RU"/>
        </w:rPr>
      </w:pPr>
      <w:r w:rsidRPr="005A2A7E">
        <w:rPr>
          <w:lang w:val="ru-RU"/>
        </w:rPr>
        <w:t xml:space="preserve"> - положен стручни испит за службеника за јавне набавке у складу са законом; </w:t>
      </w:r>
    </w:p>
    <w:p w:rsidR="005A2A7E" w:rsidRPr="005A2A7E" w:rsidRDefault="005A2A7E" w:rsidP="005A2A7E">
      <w:pPr>
        <w:rPr>
          <w:noProof/>
          <w:lang w:val="sr-Cyrl-RS"/>
        </w:rPr>
      </w:pPr>
      <w:r>
        <w:rPr>
          <w:lang w:val="ru-RU"/>
        </w:rPr>
        <w:t xml:space="preserve">-   </w:t>
      </w:r>
      <w:r w:rsidR="00F6208E">
        <w:rPr>
          <w:lang w:val="ru-RU"/>
        </w:rPr>
        <w:t>најмање три године</w:t>
      </w:r>
      <w:r w:rsidRPr="005A2A7E">
        <w:rPr>
          <w:lang w:val="ru-RU"/>
        </w:rPr>
        <w:t xml:space="preserve"> радног искуства</w:t>
      </w:r>
    </w:p>
    <w:p w:rsidR="005A2A7E" w:rsidRPr="002F3575" w:rsidRDefault="005A2A7E" w:rsidP="005A2A7E">
      <w:pPr>
        <w:rPr>
          <w:lang w:val="sr-Cyrl-CS"/>
        </w:rPr>
      </w:pPr>
    </w:p>
    <w:p w:rsidR="005A2A7E" w:rsidRDefault="005A2A7E" w:rsidP="005A2A7E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:rsidR="005A2A7E" w:rsidRPr="001A7504" w:rsidRDefault="005A2A7E" w:rsidP="005A2A7E">
      <w:pPr>
        <w:jc w:val="center"/>
        <w:rPr>
          <w:b/>
        </w:rPr>
      </w:pPr>
    </w:p>
    <w:p w:rsidR="005A2A7E" w:rsidRPr="002F3575" w:rsidRDefault="005A2A7E" w:rsidP="005A2A7E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5A2A7E" w:rsidRPr="002F3575" w:rsidRDefault="005A2A7E" w:rsidP="005A2A7E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:rsidR="005A2A7E" w:rsidRDefault="005A2A7E" w:rsidP="005A2A7E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>
        <w:rPr>
          <w:b/>
          <w:noProof/>
          <w:lang w:val="sr-Cyrl-CS"/>
        </w:rPr>
        <w:t xml:space="preserve">„ПРИЈАВА НА КОНКУРС ЗА ПРИЈЕМ </w:t>
      </w:r>
      <w:r w:rsidR="00F6208E">
        <w:rPr>
          <w:b/>
          <w:noProof/>
          <w:lang w:val="sr-Cyrl-CS"/>
        </w:rPr>
        <w:t xml:space="preserve">СЛУЖБЕНИКА ЗА ЈАВНЕ НАБАВКЕ, ОДСЕК ЈАВНИХ НАБАВКИ НА ОДРЕЂЕНО ВРЕМЕ ДО 6(ШЕСТ) МЕСЕЦИ </w:t>
      </w:r>
      <w:r w:rsidR="00F6208E">
        <w:rPr>
          <w:b/>
          <w:noProof/>
          <w:color w:val="000000"/>
          <w:lang w:val="sr-Cyrl-CS"/>
        </w:rPr>
        <w:t>- 1 (ЈЕДАН</w:t>
      </w:r>
      <w:r w:rsidR="00F6208E" w:rsidRPr="000F4A2F">
        <w:rPr>
          <w:b/>
          <w:noProof/>
          <w:color w:val="000000"/>
          <w:lang w:val="sr-Cyrl-CS"/>
        </w:rPr>
        <w:t>) ИЗВРШИЛАЦ“.</w:t>
      </w:r>
    </w:p>
    <w:p w:rsidR="00F6208E" w:rsidRPr="002F3575" w:rsidRDefault="00F6208E" w:rsidP="005A2A7E">
      <w:pPr>
        <w:jc w:val="both"/>
        <w:rPr>
          <w:lang w:val="sr-Cyrl-CS"/>
        </w:rPr>
      </w:pPr>
    </w:p>
    <w:p w:rsidR="005A2A7E" w:rsidRDefault="005A2A7E" w:rsidP="005A2A7E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:rsidR="005A2A7E" w:rsidRPr="002F3575" w:rsidRDefault="005A2A7E" w:rsidP="005A2A7E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Приликом пријаве на конкурс кандидати су дужни да доставе следећа документа:</w:t>
      </w:r>
    </w:p>
    <w:p w:rsidR="005A2A7E" w:rsidRPr="002F3575" w:rsidRDefault="005A2A7E" w:rsidP="005A2A7E">
      <w:pPr>
        <w:jc w:val="both"/>
        <w:rPr>
          <w:lang w:val="sr-Latn-CS"/>
        </w:rPr>
      </w:pPr>
    </w:p>
    <w:p w:rsidR="005A2A7E" w:rsidRDefault="005A2A7E" w:rsidP="005A2A7E">
      <w:pPr>
        <w:numPr>
          <w:ilvl w:val="0"/>
          <w:numId w:val="2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кратку биографију</w:t>
      </w:r>
    </w:p>
    <w:p w:rsidR="005A2A7E" w:rsidRPr="000E2901" w:rsidRDefault="005A2A7E" w:rsidP="005A2A7E">
      <w:pPr>
        <w:numPr>
          <w:ilvl w:val="0"/>
          <w:numId w:val="2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:rsidR="005A2A7E" w:rsidRDefault="005A2A7E" w:rsidP="005A2A7E">
      <w:pPr>
        <w:numPr>
          <w:ilvl w:val="0"/>
          <w:numId w:val="2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</w:p>
    <w:p w:rsidR="005A2A7E" w:rsidRPr="0008242E" w:rsidRDefault="005A2A7E" w:rsidP="005A2A7E">
      <w:pPr>
        <w:ind w:left="720"/>
        <w:jc w:val="both"/>
        <w:rPr>
          <w:noProof/>
          <w:lang w:val="sr-Cyrl-CS"/>
        </w:rPr>
      </w:pPr>
      <w:r w:rsidRPr="0008242E">
        <w:rPr>
          <w:noProof/>
          <w:lang w:val="sr-Cyrl-CS"/>
        </w:rPr>
        <w:t>-     фотокопију положеног стручног испита за службеника за јавне набавке</w:t>
      </w:r>
    </w:p>
    <w:p w:rsidR="005A2A7E" w:rsidRPr="00CA1972" w:rsidRDefault="005A2A7E" w:rsidP="005A2A7E">
      <w:pPr>
        <w:numPr>
          <w:ilvl w:val="0"/>
          <w:numId w:val="2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5A2A7E" w:rsidRPr="002F3575" w:rsidRDefault="005A2A7E" w:rsidP="005A2A7E">
      <w:pPr>
        <w:ind w:left="720"/>
        <w:jc w:val="both"/>
        <w:rPr>
          <w:lang w:val="sr-Cyrl-CS"/>
        </w:rPr>
      </w:pPr>
    </w:p>
    <w:p w:rsidR="005A2A7E" w:rsidRPr="002F3575" w:rsidRDefault="005A2A7E" w:rsidP="005A2A7E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5A2A7E" w:rsidRPr="002F3575" w:rsidRDefault="005A2A7E" w:rsidP="005A2A7E">
      <w:pPr>
        <w:jc w:val="both"/>
        <w:rPr>
          <w:lang w:val="sr-Cyrl-CS"/>
        </w:rPr>
      </w:pPr>
    </w:p>
    <w:p w:rsidR="005A2A7E" w:rsidRPr="002F3575" w:rsidRDefault="005A2A7E" w:rsidP="00C65530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</w:t>
      </w:r>
      <w:r>
        <w:rPr>
          <w:lang w:val="sr-Cyrl-CS"/>
        </w:rPr>
        <w:t xml:space="preserve">таве лекарско уверење као доказ </w:t>
      </w:r>
      <w:r w:rsidRPr="002F3575">
        <w:rPr>
          <w:lang w:val="sr-Cyrl-CS"/>
        </w:rPr>
        <w:t>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>
        <w:rPr>
          <w:lang w:val="sr-Cyrl-CS"/>
        </w:rPr>
        <w:t>абли Националне службе 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Клинике.</w:t>
      </w:r>
    </w:p>
    <w:p w:rsidR="005A2A7E" w:rsidRPr="002F3575" w:rsidRDefault="005A2A7E" w:rsidP="005A2A7E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5A2A7E" w:rsidRDefault="005A2A7E" w:rsidP="005A2A7E"/>
    <w:p w:rsidR="005A2A7E" w:rsidRPr="00507132" w:rsidRDefault="005A2A7E" w:rsidP="005A2A7E">
      <w:pPr>
        <w:jc w:val="both"/>
        <w:rPr>
          <w:noProof/>
          <w:lang w:val="sr-Cyrl-CS"/>
        </w:rPr>
      </w:pPr>
    </w:p>
    <w:p w:rsidR="005A2A7E" w:rsidRDefault="005A2A7E" w:rsidP="005A2A7E"/>
    <w:p w:rsidR="005A2A7E" w:rsidRDefault="005A2A7E" w:rsidP="005A2A7E"/>
    <w:p w:rsidR="005A2A7E" w:rsidRDefault="005A2A7E" w:rsidP="005A2A7E"/>
    <w:p w:rsidR="005A2A7E" w:rsidRDefault="005A2A7E" w:rsidP="005A2A7E"/>
    <w:p w:rsidR="005A2A7E" w:rsidRDefault="005A2A7E" w:rsidP="005A2A7E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C3B" w:rsidRDefault="00087C3B" w:rsidP="00B73A49">
      <w:r>
        <w:separator/>
      </w:r>
    </w:p>
  </w:endnote>
  <w:endnote w:type="continuationSeparator" w:id="0">
    <w:p w:rsidR="00087C3B" w:rsidRDefault="00087C3B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C65530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C3B" w:rsidRDefault="00087C3B" w:rsidP="00B73A49">
      <w:r>
        <w:separator/>
      </w:r>
    </w:p>
  </w:footnote>
  <w:footnote w:type="continuationSeparator" w:id="0">
    <w:p w:rsidR="00087C3B" w:rsidRDefault="00087C3B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C65530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C65530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D531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5F47"/>
    <w:multiLevelType w:val="hybridMultilevel"/>
    <w:tmpl w:val="A6DE072A"/>
    <w:lvl w:ilvl="0" w:tplc="43C0B3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520F"/>
    <w:multiLevelType w:val="hybridMultilevel"/>
    <w:tmpl w:val="9280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80CEE"/>
    <w:multiLevelType w:val="hybridMultilevel"/>
    <w:tmpl w:val="8D9A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C50B0"/>
    <w:multiLevelType w:val="hybridMultilevel"/>
    <w:tmpl w:val="C18A6A26"/>
    <w:lvl w:ilvl="0" w:tplc="25FC81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7Wk2xrWiJJebKi9HhTP/Q9b42CY1nBEtVQ9jL1r6Cpy1QaxC1oLhRVVrlA42UMD9qOIWtIPJ+c/GQzo3/C032A==" w:salt="vdwfJQu8O9pjRp7YfItz/A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7E"/>
    <w:rsid w:val="00087C3B"/>
    <w:rsid w:val="00167B4F"/>
    <w:rsid w:val="004A1AB3"/>
    <w:rsid w:val="005A2A7E"/>
    <w:rsid w:val="006A1F2E"/>
    <w:rsid w:val="007E41EA"/>
    <w:rsid w:val="00954C3E"/>
    <w:rsid w:val="00AD043F"/>
    <w:rsid w:val="00B73A49"/>
    <w:rsid w:val="00BC2630"/>
    <w:rsid w:val="00C65530"/>
    <w:rsid w:val="00F6208E"/>
    <w:rsid w:val="00FE1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C8827"/>
  <w15:chartTrackingRefBased/>
  <w15:docId w15:val="{1C6C4D23-85E7-4920-8088-9C3A9BF2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A7E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2A7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2FBBE-5CD8-4111-B152-AD7AE9633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27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4</cp:revision>
  <cp:lastPrinted>2024-03-20T11:19:00Z</cp:lastPrinted>
  <dcterms:created xsi:type="dcterms:W3CDTF">2024-03-20T10:42:00Z</dcterms:created>
  <dcterms:modified xsi:type="dcterms:W3CDTF">2024-03-20T11:29:00Z</dcterms:modified>
</cp:coreProperties>
</file>