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  <w:bookmarkStart w:id="0" w:name="_GoBack"/>
      <w:bookmarkEnd w:id="0"/>
    </w:p>
    <w:p w:rsidR="00F11D4C" w:rsidRPr="00F11D4C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 Универзитетску дечју клинику за</w:t>
      </w:r>
      <w:r w:rsidR="00A908EF">
        <w:rPr>
          <w:rFonts w:ascii="Times New Roman" w:eastAsia="Times New Roman" w:hAnsi="Times New Roman"/>
          <w:sz w:val="24"/>
          <w:szCs w:val="24"/>
          <w:lang w:val="sr-Cyrl-CS"/>
        </w:rPr>
        <w:t xml:space="preserve"> 2024. годину </w:t>
      </w:r>
      <w:r w:rsidR="00A908EF" w:rsidRPr="00B13978">
        <w:rPr>
          <w:rFonts w:ascii="Times New Roman" w:eastAsia="Times New Roman" w:hAnsi="Times New Roman"/>
          <w:sz w:val="24"/>
          <w:szCs w:val="24"/>
          <w:lang w:val="sr-Cyrl-CS"/>
        </w:rPr>
        <w:t>бр.</w:t>
      </w:r>
      <w:r w:rsidR="00A908EF" w:rsidRPr="00BF381A">
        <w:rPr>
          <w:lang w:val="sr-Cyrl-CS"/>
        </w:rPr>
        <w:t xml:space="preserve"> </w:t>
      </w:r>
      <w:r w:rsidR="00A908EF">
        <w:rPr>
          <w:lang w:val="sr-Cyrl-CS"/>
        </w:rPr>
        <w:t xml:space="preserve">: </w:t>
      </w:r>
      <w:r w:rsidR="00A908EF" w:rsidRPr="00BF381A">
        <w:rPr>
          <w:rFonts w:ascii="Times New Roman" w:hAnsi="Times New Roman"/>
          <w:sz w:val="24"/>
          <w:szCs w:val="24"/>
        </w:rPr>
        <w:t>112</w:t>
      </w:r>
      <w:r w:rsidR="00A908EF" w:rsidRPr="00BF381A">
        <w:rPr>
          <w:rFonts w:ascii="Times New Roman" w:hAnsi="Times New Roman"/>
          <w:sz w:val="24"/>
          <w:szCs w:val="24"/>
          <w:lang w:val="sr-Cyrl-CS"/>
        </w:rPr>
        <w:t>-</w:t>
      </w:r>
      <w:r w:rsidR="00A908EF" w:rsidRPr="00BF381A">
        <w:rPr>
          <w:rFonts w:ascii="Times New Roman" w:hAnsi="Times New Roman"/>
          <w:sz w:val="24"/>
          <w:szCs w:val="24"/>
        </w:rPr>
        <w:t>01-84/2024-02</w:t>
      </w:r>
      <w:r w:rsidR="00A908EF" w:rsidRPr="00BF381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908EF" w:rsidRPr="00BF381A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908EF" w:rsidRPr="00BF381A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A908EF" w:rsidRPr="00BF381A">
        <w:rPr>
          <w:rFonts w:ascii="Times New Roman" w:hAnsi="Times New Roman"/>
          <w:sz w:val="24"/>
          <w:szCs w:val="24"/>
          <w:lang w:val="sr-Cyrl-RS"/>
        </w:rPr>
        <w:t>28</w:t>
      </w:r>
      <w:r w:rsidR="00A908EF" w:rsidRPr="00BF381A">
        <w:rPr>
          <w:rFonts w:ascii="Times New Roman" w:hAnsi="Times New Roman"/>
          <w:sz w:val="24"/>
          <w:szCs w:val="24"/>
          <w:lang w:val="sr-Cyrl-CS"/>
        </w:rPr>
        <w:t>.03.2024. године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као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F35047">
        <w:rPr>
          <w:rFonts w:ascii="Times New Roman" w:eastAsia="Times New Roman" w:hAnsi="Times New Roman"/>
          <w:sz w:val="24"/>
          <w:szCs w:val="24"/>
        </w:rPr>
        <w:t>I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F11D4C" w:rsidRPr="00F35047" w:rsidRDefault="00F11D4C" w:rsidP="00F11D4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F11D4C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одређено време</w:t>
      </w:r>
      <w:r w:rsidR="00A908EF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до 6 (шест) месеци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  <w:r w:rsidRPr="00BA023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РАСПИСУЈЕ СЕ ЈАВНИ ОГЛАС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за пријем у радни однос на одређено време</w:t>
      </w:r>
      <w:r w:rsidR="00A908EF">
        <w:rPr>
          <w:rFonts w:ascii="Times New Roman" w:eastAsia="Times New Roman" w:hAnsi="Times New Roman"/>
          <w:sz w:val="24"/>
          <w:szCs w:val="24"/>
          <w:lang w:val="sr-Cyrl-CS"/>
        </w:rPr>
        <w:t xml:space="preserve"> до 6(шест) месеци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са пуним радним временом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послове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к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увара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, за потребе О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дсека за припремање хране -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1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 (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један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) извршилац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="00A908EF">
        <w:rPr>
          <w:rFonts w:ascii="Times New Roman" w:eastAsia="Times New Roman" w:hAnsi="Times New Roman"/>
          <w:sz w:val="24"/>
          <w:szCs w:val="24"/>
          <w:lang w:val="sr-Cyrl-CS"/>
        </w:rPr>
        <w:t xml:space="preserve"> до 6 (шест)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noProof/>
          <w:sz w:val="24"/>
          <w:szCs w:val="20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0"/>
          <w:lang w:val="sr-Cyrl-CS"/>
        </w:rPr>
        <w:t>средње образовање (</w:t>
      </w:r>
      <w:r w:rsidR="00A654F0">
        <w:rPr>
          <w:rFonts w:ascii="Times New Roman" w:eastAsia="Times New Roman" w:hAnsi="Times New Roman"/>
          <w:noProof/>
          <w:sz w:val="24"/>
          <w:szCs w:val="20"/>
        </w:rPr>
        <w:t xml:space="preserve">III / </w:t>
      </w:r>
      <w:r w:rsidR="00A908EF">
        <w:rPr>
          <w:rFonts w:ascii="Times New Roman" w:eastAsia="Times New Roman" w:hAnsi="Times New Roman"/>
          <w:noProof/>
          <w:sz w:val="24"/>
          <w:szCs w:val="20"/>
        </w:rPr>
        <w:t>IV</w:t>
      </w:r>
      <w:r w:rsidRPr="00BA0236">
        <w:rPr>
          <w:rFonts w:ascii="Times New Roman" w:eastAsia="Times New Roman" w:hAnsi="Times New Roman"/>
          <w:noProof/>
          <w:sz w:val="24"/>
          <w:szCs w:val="20"/>
        </w:rPr>
        <w:t xml:space="preserve"> </w:t>
      </w:r>
      <w:r w:rsidRPr="00BA0236">
        <w:rPr>
          <w:rFonts w:ascii="Times New Roman" w:eastAsia="Times New Roman" w:hAnsi="Times New Roman"/>
          <w:noProof/>
          <w:sz w:val="24"/>
          <w:szCs w:val="20"/>
          <w:lang w:val="sr-Cyrl-RS"/>
        </w:rPr>
        <w:t>степен)</w:t>
      </w: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4"/>
          <w:lang w:val="sr-Cyrl-CS"/>
        </w:rPr>
        <w:t>1 година радног искуства на одговарајућим пословима</w:t>
      </w:r>
    </w:p>
    <w:p w:rsidR="00F11D4C" w:rsidRPr="00F35047" w:rsidRDefault="00F11D4C" w:rsidP="00F11D4C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F11D4C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ОДРЕЂЕНО ВРЕМЕ У ОДСЕКУ ЗА ПРИПРЕМАЊЕ ХРАНЕ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- 1 (ЈЕДАН) ИЗВРШИЛАЦ“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Приликом пријаве на конкурс кандидати су дужни да доставе следећа документа: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F11D4C" w:rsidRPr="005E669A" w:rsidRDefault="00F11D4C" w:rsidP="00F11D4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5E669A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>Оглас објавити на огласн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ој табли Националне службе,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 xml:space="preserve"> на Интернет страници Министарства здравља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Републике Србије, на огласној табли и сајту послодавца.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F11D4C" w:rsidRPr="005E669A" w:rsidRDefault="00F11D4C" w:rsidP="00F11D4C"/>
    <w:p w:rsidR="00F11D4C" w:rsidRDefault="00F11D4C" w:rsidP="00F11D4C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0A6" w:rsidRDefault="002900A6" w:rsidP="00B73A49">
      <w:r>
        <w:separator/>
      </w:r>
    </w:p>
  </w:endnote>
  <w:endnote w:type="continuationSeparator" w:id="0">
    <w:p w:rsidR="002900A6" w:rsidRDefault="002900A6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F11D4C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0A6" w:rsidRDefault="002900A6" w:rsidP="00B73A49">
      <w:r>
        <w:separator/>
      </w:r>
    </w:p>
  </w:footnote>
  <w:footnote w:type="continuationSeparator" w:id="0">
    <w:p w:rsidR="002900A6" w:rsidRDefault="002900A6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F11D4C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F11D4C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D876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87290B"/>
    <w:multiLevelType w:val="hybridMultilevel"/>
    <w:tmpl w:val="ED22C6EA"/>
    <w:lvl w:ilvl="0" w:tplc="12F49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zehXl++riDLajoabiReKTGLsBbrPNYDQaHNJqERUUpwNCB9ldXWArDYb79U2vz/T92KkMDHpQWa44d++2tkoeg==" w:salt="u+GZzAs0Q7sNmBAHvjJHvg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4C"/>
    <w:rsid w:val="0006394D"/>
    <w:rsid w:val="00086E9C"/>
    <w:rsid w:val="00167B4F"/>
    <w:rsid w:val="002900A6"/>
    <w:rsid w:val="002D2098"/>
    <w:rsid w:val="00313D9F"/>
    <w:rsid w:val="00377EA1"/>
    <w:rsid w:val="00392E72"/>
    <w:rsid w:val="003F6ACE"/>
    <w:rsid w:val="00464F2B"/>
    <w:rsid w:val="004A1AB3"/>
    <w:rsid w:val="008733F5"/>
    <w:rsid w:val="00954C3E"/>
    <w:rsid w:val="00A654F0"/>
    <w:rsid w:val="00A908EF"/>
    <w:rsid w:val="00AD043F"/>
    <w:rsid w:val="00B73A49"/>
    <w:rsid w:val="00D47EF5"/>
    <w:rsid w:val="00DA3F7A"/>
    <w:rsid w:val="00F11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C723F2-213F-48FC-A2DB-A3EA099D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D4C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72A5-DADC-487D-AAE9-F0D4ED02A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2</cp:revision>
  <cp:lastPrinted>2017-01-12T10:44:00Z</cp:lastPrinted>
  <dcterms:created xsi:type="dcterms:W3CDTF">2025-08-27T12:35:00Z</dcterms:created>
  <dcterms:modified xsi:type="dcterms:W3CDTF">2025-08-27T12:35:00Z</dcterms:modified>
</cp:coreProperties>
</file>