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F11D4C" w:rsidRPr="00090E1D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На</w:t>
      </w:r>
      <w:r w:rsidRPr="00090E1D">
        <w:rPr>
          <w:rFonts w:ascii="Times New Roman" w:eastAsia="Times New Roman" w:hAnsi="Times New Roman"/>
          <w:sz w:val="24"/>
          <w:szCs w:val="24"/>
          <w:lang w:val="sr-Latn-CS"/>
        </w:rPr>
        <w:t xml:space="preserve"> основу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Кадровског плана за</w:t>
      </w:r>
      <w:r w:rsidR="00090E1D"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Универзитетску дечју клинику 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="00090E1D" w:rsidRPr="00090E1D">
        <w:rPr>
          <w:rFonts w:ascii="Times New Roman" w:hAnsi="Times New Roman"/>
          <w:sz w:val="24"/>
          <w:szCs w:val="24"/>
          <w:lang w:val="sr-Cyrl-CS"/>
        </w:rPr>
        <w:t xml:space="preserve">за Универзитетску дечју клинику за </w:t>
      </w:r>
      <w:r w:rsidR="00090E1D" w:rsidRPr="00090E1D">
        <w:rPr>
          <w:rFonts w:ascii="Times New Roman" w:hAnsi="Times New Roman"/>
          <w:sz w:val="24"/>
          <w:szCs w:val="24"/>
          <w:lang w:val="sr-Latn-CS"/>
        </w:rPr>
        <w:t>20</w:t>
      </w:r>
      <w:r w:rsidR="00090E1D" w:rsidRPr="00090E1D">
        <w:rPr>
          <w:rFonts w:ascii="Times New Roman" w:hAnsi="Times New Roman"/>
          <w:sz w:val="24"/>
          <w:szCs w:val="24"/>
        </w:rPr>
        <w:t>2</w:t>
      </w:r>
      <w:r w:rsidR="00090E1D" w:rsidRPr="00090E1D">
        <w:rPr>
          <w:rFonts w:ascii="Times New Roman" w:hAnsi="Times New Roman"/>
          <w:sz w:val="24"/>
          <w:szCs w:val="24"/>
          <w:lang w:val="sr-Cyrl-RS"/>
        </w:rPr>
        <w:t>6</w:t>
      </w:r>
      <w:r w:rsidR="00090E1D" w:rsidRPr="00090E1D">
        <w:rPr>
          <w:rFonts w:ascii="Times New Roman" w:hAnsi="Times New Roman"/>
          <w:sz w:val="24"/>
          <w:szCs w:val="24"/>
          <w:lang w:val="sr-Cyrl-CS"/>
        </w:rPr>
        <w:t xml:space="preserve">. годину бр. 112-01-80/2026-02 од </w:t>
      </w:r>
      <w:r w:rsidR="00090E1D" w:rsidRPr="00090E1D">
        <w:rPr>
          <w:rFonts w:ascii="Times New Roman" w:hAnsi="Times New Roman"/>
          <w:sz w:val="24"/>
          <w:szCs w:val="24"/>
        </w:rPr>
        <w:t>22.05.2026.</w:t>
      </w:r>
      <w:r w:rsidR="00090E1D" w:rsidRPr="00090E1D">
        <w:rPr>
          <w:rFonts w:ascii="Times New Roman" w:hAnsi="Times New Roman"/>
          <w:sz w:val="24"/>
          <w:szCs w:val="24"/>
          <w:lang w:val="sr-Cyrl-CS"/>
        </w:rPr>
        <w:t xml:space="preserve">  године, Сагласности Комисије Министарства здравља за давање сагласности за ново запошљавање и додатно радно ангажовање број 112-01-00680/2026-02 од 21.07.2026. године</w:t>
      </w:r>
      <w:r w:rsidRPr="00090E1D">
        <w:rPr>
          <w:rFonts w:ascii="Times New Roman" w:eastAsia="Times New Roman" w:hAnsi="Times New Roman"/>
          <w:sz w:val="24"/>
          <w:szCs w:val="24"/>
        </w:rPr>
        <w:t xml:space="preserve"> </w:t>
      </w:r>
      <w:r w:rsidRPr="00090E1D">
        <w:rPr>
          <w:rFonts w:ascii="Times New Roman" w:eastAsia="Times New Roman" w:hAnsi="Times New Roman"/>
          <w:sz w:val="24"/>
          <w:szCs w:val="24"/>
          <w:lang w:val="sr-Latn-CS"/>
        </w:rPr>
        <w:t>као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и одредаба чланова 7, 8, 9 Посебног колективног уговора за здравствене установе чији је оснивач Република Србија</w:t>
      </w:r>
      <w:r w:rsidRPr="00090E1D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090E1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090E1D">
        <w:rPr>
          <w:rFonts w:ascii="Times New Roman" w:eastAsia="Times New Roman" w:hAnsi="Times New Roman"/>
          <w:sz w:val="24"/>
          <w:szCs w:val="24"/>
          <w:lang w:val="en-US"/>
        </w:rPr>
        <w:t>aутономна покрајина и јединица локалне самоуправе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(Службени гласник РС</w:t>
      </w:r>
      <w:r w:rsidRPr="00090E1D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бр.96/2019,58/2020- Анекс </w:t>
      </w:r>
      <w:r w:rsidRPr="00090E1D">
        <w:rPr>
          <w:rFonts w:ascii="Times New Roman" w:eastAsia="Times New Roman" w:hAnsi="Times New Roman"/>
          <w:sz w:val="24"/>
          <w:szCs w:val="24"/>
        </w:rPr>
        <w:t>I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090E1D">
        <w:rPr>
          <w:rFonts w:ascii="Times New Roman" w:eastAsia="Times New Roman" w:hAnsi="Times New Roman"/>
          <w:sz w:val="24"/>
          <w:szCs w:val="24"/>
          <w:lang w:val="ru-RU"/>
        </w:rPr>
        <w:t xml:space="preserve">  расписује:</w:t>
      </w:r>
    </w:p>
    <w:p w:rsidR="00F11D4C" w:rsidRPr="00090E1D" w:rsidRDefault="00F11D4C" w:rsidP="00F11D4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 А В Н И  О Г Л А С  </w:t>
      </w:r>
    </w:p>
    <w:p w:rsidR="00F11D4C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пријем у радни однос 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одређено време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са пуним радним времено</w:t>
      </w:r>
      <w:bookmarkStart w:id="0" w:name="_GoBack"/>
      <w:bookmarkEnd w:id="0"/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м</w:t>
      </w:r>
      <w:r w:rsidRPr="00F35047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F1065D">
        <w:rPr>
          <w:rFonts w:ascii="Times New Roman" w:eastAsia="Times New Roman" w:hAnsi="Times New Roman"/>
          <w:b/>
          <w:sz w:val="24"/>
          <w:szCs w:val="24"/>
          <w:lang w:val="sr-Cyrl-RS"/>
        </w:rPr>
        <w:t>Кувар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11D4C" w:rsidRPr="00BA0236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  <w:r w:rsidRPr="00BA0236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РАСПИСУЈЕ СЕ ЈАВНИ ОГЛАС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за пријем у радни однос на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не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одређено време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</w:t>
      </w:r>
      <w:r w:rsidRPr="00BA02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и претходним пробним радом у трајању од 6(шест) месеци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послове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к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увара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, за потребе О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дсека за припремање хране -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1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 (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један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) извршилац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Описи послова за сва радна места су утврђени Правилником о унутрашњој организацији и систематизацији</w:t>
      </w: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</w:p>
    <w:p w:rsidR="00F11D4C" w:rsidRPr="00BA0236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УТВРЂУЈУ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услови за пријем у радни однос на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не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одређено време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</w:t>
      </w:r>
      <w:r w:rsidRPr="00BA02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и претходним пробним радом у трајању од 6(шест) месеци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на послове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код послодавца - Универзитетске дечје клинике, како следи: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BA0236" w:rsidRDefault="00F11D4C" w:rsidP="00F11D4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noProof/>
          <w:sz w:val="24"/>
          <w:szCs w:val="20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0"/>
          <w:lang w:val="sr-Cyrl-CS"/>
        </w:rPr>
        <w:t>средње образовање (</w:t>
      </w:r>
      <w:r w:rsidR="00090E1D">
        <w:rPr>
          <w:rFonts w:ascii="Times New Roman" w:eastAsia="Times New Roman" w:hAnsi="Times New Roman"/>
          <w:noProof/>
          <w:sz w:val="24"/>
          <w:szCs w:val="20"/>
        </w:rPr>
        <w:t>III/IV</w:t>
      </w:r>
      <w:r w:rsidRPr="00BA0236">
        <w:rPr>
          <w:rFonts w:ascii="Times New Roman" w:eastAsia="Times New Roman" w:hAnsi="Times New Roman"/>
          <w:noProof/>
          <w:sz w:val="24"/>
          <w:szCs w:val="20"/>
        </w:rPr>
        <w:t xml:space="preserve"> </w:t>
      </w:r>
      <w:r w:rsidRPr="00BA0236">
        <w:rPr>
          <w:rFonts w:ascii="Times New Roman" w:eastAsia="Times New Roman" w:hAnsi="Times New Roman"/>
          <w:noProof/>
          <w:sz w:val="24"/>
          <w:szCs w:val="20"/>
          <w:lang w:val="sr-Cyrl-RS"/>
        </w:rPr>
        <w:t>степен)</w:t>
      </w:r>
    </w:p>
    <w:p w:rsidR="00F11D4C" w:rsidRPr="00BA0236" w:rsidRDefault="00F11D4C" w:rsidP="00F11D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4"/>
          <w:lang w:val="sr-Cyrl-CS"/>
        </w:rPr>
        <w:t>1 година радног искуства на одговарајућим пословима</w:t>
      </w:r>
    </w:p>
    <w:p w:rsidR="00F11D4C" w:rsidRPr="00F35047" w:rsidRDefault="00F11D4C" w:rsidP="00F11D4C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II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F11D4C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„ПРИЈАВА НА КОНКУРС ЗА ПРИЈЕМ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НА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НЕОДРЕЂЕНО ВРЕМЕ У ОДСЕКУ ЗА ПРИПРЕМАЊЕ ХРАНЕ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- 1 (ЈЕДАН) ИЗВРШИЛАЦ“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.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V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кратку биографију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>фотокопију личне карте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дипломе о стеченој стручној спреми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радне књижице или другог доказа о радном искуству кандидата (уговори о раду,  потврда послодавца и сл.)</w:t>
      </w:r>
    </w:p>
    <w:p w:rsidR="00F11D4C" w:rsidRPr="005E669A" w:rsidRDefault="00F11D4C" w:rsidP="00F11D4C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Кандидати који испуњавају услове из огласа 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могу бити</w:t>
      </w: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</w:t>
      </w:r>
      <w:r w:rsidRPr="005E669A">
        <w:rPr>
          <w:rFonts w:ascii="Times New Roman" w:eastAsia="Times New Roman" w:hAnsi="Times New Roman"/>
          <w:sz w:val="24"/>
          <w:szCs w:val="24"/>
          <w:lang w:val="sr-Cyrl-RS"/>
        </w:rPr>
        <w:t>)</w:t>
      </w: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>Оглас објавити на огласн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ој табли Националне службе,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 xml:space="preserve"> на Интернет страници Министарства здравља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Републике Србије, на огласној табли и сајту послодавца.</w:t>
      </w: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 xml:space="preserve">Неблаговремене и непотпуне пријаве неће се узимати у разматрање. </w:t>
      </w:r>
    </w:p>
    <w:p w:rsidR="00F11D4C" w:rsidRPr="005E669A" w:rsidRDefault="00F11D4C" w:rsidP="00F11D4C"/>
    <w:p w:rsidR="00F11D4C" w:rsidRDefault="00F11D4C" w:rsidP="00F11D4C"/>
    <w:p w:rsidR="00B73A49" w:rsidRDefault="00B73A49" w:rsidP="00B73A49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EE8" w:rsidRDefault="00372EE8" w:rsidP="00B73A49">
      <w:r>
        <w:separator/>
      </w:r>
    </w:p>
  </w:endnote>
  <w:endnote w:type="continuationSeparator" w:id="0">
    <w:p w:rsidR="00372EE8" w:rsidRDefault="00372EE8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F11D4C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EE8" w:rsidRDefault="00372EE8" w:rsidP="00B73A49">
      <w:r>
        <w:separator/>
      </w:r>
    </w:p>
  </w:footnote>
  <w:footnote w:type="continuationSeparator" w:id="0">
    <w:p w:rsidR="00372EE8" w:rsidRDefault="00372EE8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F11D4C" w:rsidP="00B73A49">
    <w:pPr>
      <w:rPr>
        <w:sz w:val="18"/>
        <w:szCs w:val="18"/>
      </w:rPr>
    </w:pPr>
    <w:r>
      <w:rPr>
        <w:noProof/>
        <w:sz w:val="20"/>
        <w:lang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F11D4C">
    <w:pPr>
      <w:pStyle w:val="Header"/>
    </w:pPr>
    <w:r>
      <w:rPr>
        <w:noProof/>
        <w:lang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D876C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87290B"/>
    <w:multiLevelType w:val="hybridMultilevel"/>
    <w:tmpl w:val="ED22C6EA"/>
    <w:lvl w:ilvl="0" w:tplc="12F49B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zehXl++riDLajoabiReKTGLsBbrPNYDQaHNJqERUUpwNCB9ldXWArDYb79U2vz/T92KkMDHpQWa44d++2tkoeg==" w:salt="u+GZzAs0Q7sNmBAHvjJHvg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4C"/>
    <w:rsid w:val="0006394D"/>
    <w:rsid w:val="00090E1D"/>
    <w:rsid w:val="00167B4F"/>
    <w:rsid w:val="00313D9F"/>
    <w:rsid w:val="00372EE8"/>
    <w:rsid w:val="00392E72"/>
    <w:rsid w:val="004A1AB3"/>
    <w:rsid w:val="004C691F"/>
    <w:rsid w:val="0070671D"/>
    <w:rsid w:val="008733F5"/>
    <w:rsid w:val="00954C3E"/>
    <w:rsid w:val="00AD043F"/>
    <w:rsid w:val="00B73A49"/>
    <w:rsid w:val="00D47EF5"/>
    <w:rsid w:val="00E76B60"/>
    <w:rsid w:val="00F1065D"/>
    <w:rsid w:val="00F11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9A47F"/>
  <w15:chartTrackingRefBased/>
  <w15:docId w15:val="{E5C723F2-213F-48FC-A2DB-A3EA099D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D4C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C08CF-271A-4AA1-9B6C-8095E55EB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4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5</cp:revision>
  <cp:lastPrinted>2017-01-12T10:44:00Z</cp:lastPrinted>
  <dcterms:created xsi:type="dcterms:W3CDTF">2025-08-27T07:57:00Z</dcterms:created>
  <dcterms:modified xsi:type="dcterms:W3CDTF">2026-09-23T07:57:00Z</dcterms:modified>
</cp:coreProperties>
</file>