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4AFA58" w14:textId="77777777"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14:paraId="0D72D571" w14:textId="39883845" w:rsidR="0078004B" w:rsidRPr="00CA1972" w:rsidRDefault="0078004B" w:rsidP="0078004B">
      <w:pPr>
        <w:jc w:val="both"/>
      </w:pPr>
      <w:r w:rsidRPr="002F3575">
        <w:rPr>
          <w:lang w:val="sr-Cyrl-CS"/>
        </w:rPr>
        <w:lastRenderedPageBreak/>
        <w:t>На</w:t>
      </w:r>
      <w:r w:rsidRPr="002F3575">
        <w:rPr>
          <w:lang w:val="sr-Latn-CS"/>
        </w:rPr>
        <w:t xml:space="preserve"> основу</w:t>
      </w:r>
      <w:r w:rsidRPr="002F3575">
        <w:rPr>
          <w:lang w:val="sr-Cyrl-CS"/>
        </w:rPr>
        <w:t xml:space="preserve"> Кадровског плана за Универзитетску дечју клинику за </w:t>
      </w:r>
      <w:r w:rsidR="002C73DB">
        <w:rPr>
          <w:lang w:val="sr-Latn-CS"/>
        </w:rPr>
        <w:t>20</w:t>
      </w:r>
      <w:r w:rsidR="00674320">
        <w:t>2</w:t>
      </w:r>
      <w:r w:rsidR="00E36781">
        <w:rPr>
          <w:lang w:val="sr-Cyrl-RS"/>
        </w:rPr>
        <w:t>6</w:t>
      </w:r>
      <w:r w:rsidRPr="002F3575">
        <w:rPr>
          <w:lang w:val="sr-Cyrl-CS"/>
        </w:rPr>
        <w:t xml:space="preserve">. годину бр. </w:t>
      </w:r>
      <w:r w:rsidR="00E36781">
        <w:rPr>
          <w:lang w:val="sr-Cyrl-CS"/>
        </w:rPr>
        <w:t xml:space="preserve">112-01-80/2026-02 </w:t>
      </w:r>
      <w:r w:rsidR="00E36781" w:rsidRPr="00E1056F">
        <w:rPr>
          <w:lang w:val="sr-Cyrl-CS"/>
        </w:rPr>
        <w:t xml:space="preserve">од </w:t>
      </w:r>
      <w:r w:rsidR="00E36781">
        <w:rPr>
          <w:lang w:val="sr-Latn-RS"/>
        </w:rPr>
        <w:t>22.05.2026.</w:t>
      </w:r>
      <w:r w:rsidR="00E36781" w:rsidRPr="00E1056F">
        <w:rPr>
          <w:lang w:val="sr-Cyrl-CS"/>
        </w:rPr>
        <w:t xml:space="preserve"> </w:t>
      </w:r>
      <w:r w:rsidR="00674320">
        <w:rPr>
          <w:lang w:val="sr-Cyrl-CS"/>
        </w:rPr>
        <w:t xml:space="preserve"> </w:t>
      </w:r>
      <w:r w:rsidR="00674320" w:rsidRPr="002F3575">
        <w:rPr>
          <w:lang w:val="sr-Cyrl-CS"/>
        </w:rPr>
        <w:t>године</w:t>
      </w:r>
      <w:r w:rsidR="00674320">
        <w:rPr>
          <w:lang w:val="sr-Cyrl-CS"/>
        </w:rPr>
        <w:t>, Сагласности Комисије Министарства здравља за давање сагласности за ново запошљавање и д</w:t>
      </w:r>
      <w:r w:rsidR="00E36781">
        <w:rPr>
          <w:lang w:val="sr-Cyrl-CS"/>
        </w:rPr>
        <w:t>одатно радно ангажовање број 112-01-00680/2026-02 од 21.07.2026. године</w:t>
      </w:r>
      <w:r w:rsidR="00223CD3">
        <w:rPr>
          <w:lang w:val="sr-Cyrl-CS"/>
        </w:rPr>
        <w:t xml:space="preserve"> </w:t>
      </w:r>
      <w:r>
        <w:t xml:space="preserve"> </w:t>
      </w:r>
      <w:r w:rsidRPr="002F3575">
        <w:rPr>
          <w:lang w:val="sr-Latn-CS"/>
        </w:rPr>
        <w:t>као</w:t>
      </w:r>
      <w:r>
        <w:rPr>
          <w:lang w:val="sr-Cyrl-CS"/>
        </w:rPr>
        <w:t xml:space="preserve"> и одредаба чланова 7 ,</w:t>
      </w:r>
      <w:r w:rsidRPr="002F3575">
        <w:rPr>
          <w:lang w:val="sr-Cyrl-CS"/>
        </w:rPr>
        <w:t xml:space="preserve"> 8</w:t>
      </w:r>
      <w:r>
        <w:rPr>
          <w:lang w:val="sr-Cyrl-CS"/>
        </w:rPr>
        <w:t xml:space="preserve"> и 9</w:t>
      </w:r>
      <w:r w:rsidRPr="002F3575">
        <w:rPr>
          <w:lang w:val="sr-Cyrl-CS"/>
        </w:rPr>
        <w:t xml:space="preserve"> Посебног колективног уговора за здравствене установе чији је оснивач Република Србија</w:t>
      </w:r>
      <w:r w:rsidRPr="002F3575">
        <w:t>, aутономна покрајина и јединица локалне самоуправе</w:t>
      </w:r>
      <w:r w:rsidRPr="002F3575">
        <w:rPr>
          <w:lang w:val="sr-Cyrl-CS"/>
        </w:rPr>
        <w:t xml:space="preserve"> (Службени гласник РС</w:t>
      </w:r>
      <w:r w:rsidRPr="002F3575">
        <w:rPr>
          <w:lang w:val="ru-RU"/>
        </w:rPr>
        <w:t xml:space="preserve"> </w:t>
      </w:r>
      <w:r>
        <w:rPr>
          <w:lang w:val="sr-Cyrl-CS"/>
        </w:rPr>
        <w:t>бр.96/2019</w:t>
      </w:r>
      <w:r w:rsidR="00674320">
        <w:rPr>
          <w:lang w:val="sr-Cyrl-CS"/>
        </w:rPr>
        <w:t xml:space="preserve">, 58/2020-Анекс </w:t>
      </w:r>
      <w:r w:rsidR="00674320">
        <w:rPr>
          <w:lang w:val="sr-Latn-RS"/>
        </w:rPr>
        <w:t>I</w:t>
      </w:r>
      <w:r w:rsidRPr="002F3575">
        <w:rPr>
          <w:lang w:val="sr-Cyrl-CS"/>
        </w:rPr>
        <w:t>), Универзитетска дечја клиника, Београд,  Тиршова 10,</w:t>
      </w:r>
      <w:r w:rsidRPr="002F3575">
        <w:rPr>
          <w:lang w:val="ru-RU"/>
        </w:rPr>
        <w:t xml:space="preserve">  расписује:</w:t>
      </w:r>
    </w:p>
    <w:p w14:paraId="097310DE" w14:textId="77777777" w:rsidR="0078004B" w:rsidRPr="002F3575" w:rsidRDefault="0078004B" w:rsidP="0078004B">
      <w:pPr>
        <w:rPr>
          <w:b/>
          <w:lang w:val="ru-RU"/>
        </w:rPr>
      </w:pPr>
    </w:p>
    <w:p w14:paraId="1E5ACCB2" w14:textId="77777777" w:rsidR="0078004B" w:rsidRPr="002F3575" w:rsidRDefault="0078004B" w:rsidP="0078004B">
      <w:pPr>
        <w:jc w:val="center"/>
        <w:rPr>
          <w:b/>
          <w:lang w:val="ru-RU"/>
        </w:rPr>
      </w:pPr>
    </w:p>
    <w:p w14:paraId="1C6B9D69" w14:textId="77777777" w:rsidR="0078004B" w:rsidRPr="002F3575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Cyrl-CS"/>
        </w:rPr>
        <w:t xml:space="preserve">Ј А В Н И  О Г Л А С  </w:t>
      </w:r>
    </w:p>
    <w:p w14:paraId="67828954" w14:textId="629A397D" w:rsidR="0078004B" w:rsidRPr="002C73DB" w:rsidRDefault="0078004B" w:rsidP="0078004B">
      <w:pPr>
        <w:jc w:val="center"/>
        <w:rPr>
          <w:b/>
          <w:color w:val="000000"/>
          <w:sz w:val="22"/>
          <w:szCs w:val="22"/>
        </w:rPr>
      </w:pPr>
      <w:r>
        <w:rPr>
          <w:b/>
          <w:sz w:val="22"/>
          <w:szCs w:val="22"/>
          <w:lang w:val="sr-Cyrl-CS"/>
        </w:rPr>
        <w:t xml:space="preserve">За пријем у радни однос на </w:t>
      </w:r>
      <w:r w:rsidR="00223CD3">
        <w:rPr>
          <w:b/>
          <w:sz w:val="22"/>
          <w:szCs w:val="22"/>
          <w:lang w:val="sr-Cyrl-CS"/>
        </w:rPr>
        <w:t>не</w:t>
      </w:r>
      <w:r w:rsidRPr="004C6049">
        <w:rPr>
          <w:b/>
          <w:color w:val="000000"/>
          <w:sz w:val="22"/>
          <w:szCs w:val="22"/>
          <w:lang w:val="sr-Cyrl-CS"/>
        </w:rPr>
        <w:t>одређено време</w:t>
      </w:r>
      <w:r w:rsidRPr="004C6049">
        <w:rPr>
          <w:b/>
          <w:color w:val="000000"/>
          <w:sz w:val="22"/>
          <w:szCs w:val="22"/>
          <w:lang w:val="sr-Latn-CS"/>
        </w:rPr>
        <w:t xml:space="preserve"> </w:t>
      </w:r>
    </w:p>
    <w:p w14:paraId="15DB4099" w14:textId="5E9EB68C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са пуним радним временом</w:t>
      </w:r>
      <w:r w:rsidR="00223CD3">
        <w:rPr>
          <w:b/>
          <w:sz w:val="22"/>
          <w:szCs w:val="22"/>
          <w:lang w:val="sr-Cyrl-CS"/>
        </w:rPr>
        <w:t xml:space="preserve"> и претх</w:t>
      </w:r>
      <w:r w:rsidR="007D4867">
        <w:rPr>
          <w:b/>
          <w:sz w:val="22"/>
          <w:szCs w:val="22"/>
          <w:lang w:val="sr-Cyrl-CS"/>
        </w:rPr>
        <w:t>одним пробним радом у трајању од</w:t>
      </w:r>
      <w:r w:rsidR="00223CD3">
        <w:rPr>
          <w:b/>
          <w:sz w:val="22"/>
          <w:szCs w:val="22"/>
          <w:lang w:val="sr-Cyrl-CS"/>
        </w:rPr>
        <w:t xml:space="preserve"> 6</w:t>
      </w:r>
      <w:r w:rsidR="007D4867">
        <w:rPr>
          <w:b/>
          <w:sz w:val="22"/>
          <w:szCs w:val="22"/>
          <w:lang w:val="sr-Cyrl-CS"/>
        </w:rPr>
        <w:t xml:space="preserve"> </w:t>
      </w:r>
      <w:r w:rsidR="00223CD3">
        <w:rPr>
          <w:b/>
          <w:sz w:val="22"/>
          <w:szCs w:val="22"/>
          <w:lang w:val="sr-Cyrl-CS"/>
        </w:rPr>
        <w:t>(шест) месеци на послове:</w:t>
      </w:r>
    </w:p>
    <w:p w14:paraId="1749E256" w14:textId="77777777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</w:p>
    <w:p w14:paraId="087CABED" w14:textId="77777777" w:rsidR="0078004B" w:rsidRPr="00CA1972" w:rsidRDefault="0078004B" w:rsidP="0078004B">
      <w:pPr>
        <w:jc w:val="center"/>
        <w:rPr>
          <w:b/>
        </w:rPr>
      </w:pPr>
      <w:r>
        <w:rPr>
          <w:b/>
          <w:lang w:val="sr-Cyrl-CS"/>
        </w:rPr>
        <w:t xml:space="preserve"> </w:t>
      </w:r>
    </w:p>
    <w:p w14:paraId="31DC5CCB" w14:textId="77777777" w:rsidR="0078004B" w:rsidRPr="002C73DB" w:rsidRDefault="0078004B" w:rsidP="0078004B">
      <w:pPr>
        <w:jc w:val="center"/>
        <w:rPr>
          <w:b/>
        </w:rPr>
      </w:pPr>
    </w:p>
    <w:p w14:paraId="6DE0AC56" w14:textId="472613EF" w:rsidR="0078004B" w:rsidRPr="002C73DB" w:rsidRDefault="006E2074" w:rsidP="0078004B">
      <w:pPr>
        <w:jc w:val="both"/>
      </w:pPr>
      <w:r>
        <w:rPr>
          <w:b/>
          <w:lang w:val="sr-Cyrl-CS"/>
        </w:rPr>
        <w:t>Помоћни кувар</w:t>
      </w:r>
      <w:r w:rsidR="00223CD3">
        <w:rPr>
          <w:b/>
          <w:lang w:val="sr-Cyrl-CS"/>
        </w:rPr>
        <w:t>,  Одсек за припремање хране</w:t>
      </w:r>
      <w:r w:rsidR="002C73DB">
        <w:rPr>
          <w:b/>
          <w:noProof/>
          <w:color w:val="000000"/>
          <w:lang w:val="sr-Cyrl-CS"/>
        </w:rPr>
        <w:t xml:space="preserve"> -  </w:t>
      </w:r>
      <w:r w:rsidR="00223CD3">
        <w:rPr>
          <w:b/>
          <w:noProof/>
          <w:color w:val="000000"/>
          <w:lang w:val="sr-Cyrl-CS"/>
        </w:rPr>
        <w:t>1</w:t>
      </w:r>
      <w:r w:rsidR="002C73DB">
        <w:rPr>
          <w:b/>
          <w:noProof/>
          <w:color w:val="000000"/>
          <w:lang w:val="sr-Cyrl-CS"/>
        </w:rPr>
        <w:t>(</w:t>
      </w:r>
      <w:r w:rsidR="00223CD3">
        <w:rPr>
          <w:b/>
          <w:noProof/>
          <w:color w:val="000000"/>
          <w:lang w:val="sr-Cyrl-CS"/>
        </w:rPr>
        <w:t>један</w:t>
      </w:r>
      <w:r w:rsidR="0078004B" w:rsidRPr="000E2901">
        <w:rPr>
          <w:b/>
          <w:noProof/>
          <w:color w:val="000000"/>
          <w:lang w:val="sr-Cyrl-CS"/>
        </w:rPr>
        <w:t>) изврш</w:t>
      </w:r>
      <w:r w:rsidR="00223CD3">
        <w:rPr>
          <w:b/>
          <w:noProof/>
          <w:color w:val="000000"/>
          <w:lang w:val="sr-Cyrl-CS"/>
        </w:rPr>
        <w:t>илац</w:t>
      </w:r>
    </w:p>
    <w:p w14:paraId="5F406237" w14:textId="77777777" w:rsidR="0078004B" w:rsidRPr="00363841" w:rsidRDefault="0078004B" w:rsidP="0078004B">
      <w:pPr>
        <w:jc w:val="center"/>
        <w:rPr>
          <w:b/>
        </w:rPr>
      </w:pPr>
    </w:p>
    <w:p w14:paraId="4404C54D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</w:t>
      </w:r>
    </w:p>
    <w:p w14:paraId="0611F557" w14:textId="77777777" w:rsidR="0078004B" w:rsidRPr="00363841" w:rsidRDefault="0078004B" w:rsidP="0078004B">
      <w:pPr>
        <w:jc w:val="center"/>
        <w:rPr>
          <w:b/>
        </w:rPr>
      </w:pPr>
    </w:p>
    <w:p w14:paraId="79FDC053" w14:textId="77777777" w:rsidR="0078004B" w:rsidRPr="002F3575" w:rsidRDefault="0078004B" w:rsidP="0078004B">
      <w:pPr>
        <w:jc w:val="center"/>
        <w:rPr>
          <w:b/>
          <w:lang w:val="sr-Latn-CS"/>
        </w:rPr>
      </w:pPr>
    </w:p>
    <w:p w14:paraId="16C8396C" w14:textId="3CD6B4E8" w:rsidR="0078004B" w:rsidRDefault="0078004B" w:rsidP="0078004B">
      <w:pPr>
        <w:jc w:val="both"/>
      </w:pPr>
      <w:r w:rsidRPr="002F3575">
        <w:rPr>
          <w:b/>
          <w:lang w:val="sr-Cyrl-CS"/>
        </w:rPr>
        <w:t>РАСПИСУЈЕ СЕ</w:t>
      </w:r>
      <w:r w:rsidRPr="002F3575">
        <w:rPr>
          <w:lang w:val="sr-Cyrl-CS"/>
        </w:rPr>
        <w:t xml:space="preserve"> </w:t>
      </w:r>
      <w:r w:rsidRPr="002F3575">
        <w:rPr>
          <w:b/>
          <w:lang w:val="sr-Cyrl-CS"/>
        </w:rPr>
        <w:t>ЈАВНИ ОГЛАС</w:t>
      </w:r>
      <w:r w:rsidRPr="002F3575">
        <w:rPr>
          <w:lang w:val="sr-Cyrl-CS"/>
        </w:rPr>
        <w:t xml:space="preserve"> за прије</w:t>
      </w:r>
      <w:r>
        <w:rPr>
          <w:lang w:val="sr-Cyrl-CS"/>
        </w:rPr>
        <w:t xml:space="preserve">м у радни однос на </w:t>
      </w:r>
      <w:r w:rsidR="00223CD3">
        <w:rPr>
          <w:lang w:val="sr-Cyrl-CS"/>
        </w:rPr>
        <w:t>не</w:t>
      </w:r>
      <w:r w:rsidRPr="002F3575">
        <w:rPr>
          <w:lang w:val="sr-Cyrl-CS"/>
        </w:rPr>
        <w:t>одређено време</w:t>
      </w:r>
      <w:r w:rsidR="00D63E7F">
        <w:rPr>
          <w:lang w:val="sr-Cyrl-CS"/>
        </w:rPr>
        <w:t xml:space="preserve"> </w:t>
      </w:r>
      <w:r w:rsidRPr="002F3575">
        <w:rPr>
          <w:lang w:val="sr-Cyrl-CS"/>
        </w:rPr>
        <w:t xml:space="preserve">са пуним радним </w:t>
      </w:r>
      <w:r w:rsidR="002C73DB">
        <w:rPr>
          <w:lang w:val="sr-Cyrl-CS"/>
        </w:rPr>
        <w:t xml:space="preserve">временом </w:t>
      </w:r>
      <w:r w:rsidR="00223CD3">
        <w:rPr>
          <w:lang w:val="sr-Cyrl-CS"/>
        </w:rPr>
        <w:t xml:space="preserve"> и претх</w:t>
      </w:r>
      <w:r w:rsidR="007D4867">
        <w:rPr>
          <w:lang w:val="sr-Cyrl-CS"/>
        </w:rPr>
        <w:t>одним пробним радом у трајању од</w:t>
      </w:r>
      <w:r w:rsidR="00223CD3">
        <w:rPr>
          <w:lang w:val="sr-Cyrl-CS"/>
        </w:rPr>
        <w:t xml:space="preserve"> 6 (шест) месеци</w:t>
      </w:r>
      <w:r w:rsidRPr="002F3575">
        <w:rPr>
          <w:lang w:val="sr-Cyrl-CS"/>
        </w:rPr>
        <w:t xml:space="preserve"> на послове </w:t>
      </w:r>
    </w:p>
    <w:p w14:paraId="1A4FB516" w14:textId="33800591" w:rsidR="0078004B" w:rsidRPr="002C73DB" w:rsidRDefault="006E2074" w:rsidP="0078004B">
      <w:pPr>
        <w:jc w:val="both"/>
        <w:rPr>
          <w:b/>
        </w:rPr>
      </w:pPr>
      <w:r>
        <w:rPr>
          <w:b/>
          <w:lang w:val="sr-Cyrl-CS"/>
        </w:rPr>
        <w:t>Помоћни кувар</w:t>
      </w:r>
      <w:r w:rsidR="0078004B">
        <w:rPr>
          <w:b/>
          <w:noProof/>
          <w:color w:val="000000"/>
          <w:lang w:val="sr-Cyrl-CS"/>
        </w:rPr>
        <w:t xml:space="preserve">, </w:t>
      </w:r>
      <w:r w:rsidR="002C73DB">
        <w:rPr>
          <w:b/>
          <w:noProof/>
          <w:color w:val="000000"/>
          <w:lang w:val="sr-Cyrl-CS"/>
        </w:rPr>
        <w:t>Одсек за по</w:t>
      </w:r>
      <w:r w:rsidR="008942DF">
        <w:rPr>
          <w:b/>
          <w:noProof/>
          <w:color w:val="000000"/>
          <w:lang w:val="sr-Cyrl-CS"/>
        </w:rPr>
        <w:t>слове припремања хране</w:t>
      </w:r>
      <w:r w:rsidR="002C73DB">
        <w:rPr>
          <w:b/>
          <w:noProof/>
          <w:color w:val="000000"/>
          <w:lang w:val="sr-Cyrl-CS"/>
        </w:rPr>
        <w:t xml:space="preserve">  -  </w:t>
      </w:r>
      <w:r w:rsidR="008942DF">
        <w:rPr>
          <w:b/>
          <w:noProof/>
          <w:color w:val="000000"/>
          <w:lang w:val="sr-Cyrl-CS"/>
        </w:rPr>
        <w:t xml:space="preserve">1 </w:t>
      </w:r>
      <w:r w:rsidR="002C73DB">
        <w:rPr>
          <w:b/>
          <w:noProof/>
          <w:color w:val="000000"/>
          <w:lang w:val="sr-Cyrl-CS"/>
        </w:rPr>
        <w:t>(</w:t>
      </w:r>
      <w:r w:rsidR="008942DF">
        <w:rPr>
          <w:b/>
          <w:noProof/>
          <w:color w:val="000000"/>
          <w:lang w:val="sr-Cyrl-CS"/>
        </w:rPr>
        <w:t>један</w:t>
      </w:r>
      <w:r w:rsidR="0078004B" w:rsidRPr="000E2901">
        <w:rPr>
          <w:b/>
          <w:noProof/>
          <w:color w:val="000000"/>
          <w:lang w:val="sr-Cyrl-CS"/>
        </w:rPr>
        <w:t>) изврши</w:t>
      </w:r>
      <w:r w:rsidR="008942DF">
        <w:rPr>
          <w:b/>
          <w:noProof/>
          <w:color w:val="000000"/>
          <w:lang w:val="sr-Cyrl-CS"/>
        </w:rPr>
        <w:t>лац</w:t>
      </w:r>
    </w:p>
    <w:p w14:paraId="7EE2C017" w14:textId="77777777" w:rsidR="0078004B" w:rsidRPr="00363841" w:rsidRDefault="0078004B" w:rsidP="0078004B">
      <w:pPr>
        <w:jc w:val="both"/>
      </w:pPr>
    </w:p>
    <w:p w14:paraId="38DED862" w14:textId="77777777" w:rsidR="00674320" w:rsidRPr="00674320" w:rsidRDefault="00674320" w:rsidP="00674320">
      <w:pPr>
        <w:rPr>
          <w:b/>
          <w:lang w:val="sr-Latn-RS"/>
        </w:rPr>
      </w:pPr>
      <w:r w:rsidRPr="00674320">
        <w:rPr>
          <w:b/>
          <w:lang w:val="sr-Cyrl-CS"/>
        </w:rPr>
        <w:t>Описи послова су дефинисани Правилником о унутрашњој организацији и систематизацији послова Универзитетске дечје клинике</w:t>
      </w:r>
    </w:p>
    <w:p w14:paraId="29EEF492" w14:textId="77777777" w:rsidR="008942DF" w:rsidRPr="00F515F5" w:rsidRDefault="008942DF" w:rsidP="002C73DB">
      <w:pPr>
        <w:spacing w:after="28" w:line="259" w:lineRule="auto"/>
      </w:pPr>
    </w:p>
    <w:p w14:paraId="281E31B7" w14:textId="77777777" w:rsidR="002C73DB" w:rsidRPr="00F515F5" w:rsidRDefault="002C73DB" w:rsidP="002C73DB">
      <w:pPr>
        <w:pStyle w:val="NoSpacing"/>
      </w:pPr>
    </w:p>
    <w:p w14:paraId="74267E9B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II</w:t>
      </w:r>
    </w:p>
    <w:p w14:paraId="03D3F20E" w14:textId="77777777" w:rsidR="0078004B" w:rsidRPr="00CA1972" w:rsidRDefault="0078004B" w:rsidP="0078004B">
      <w:pPr>
        <w:jc w:val="center"/>
        <w:rPr>
          <w:b/>
        </w:rPr>
      </w:pPr>
    </w:p>
    <w:p w14:paraId="74F9AC5E" w14:textId="427B1457" w:rsidR="0078004B" w:rsidRPr="002C73DB" w:rsidRDefault="0078004B" w:rsidP="0078004B">
      <w:pPr>
        <w:jc w:val="both"/>
      </w:pPr>
      <w:r w:rsidRPr="002F3575">
        <w:rPr>
          <w:b/>
          <w:lang w:val="sr-Cyrl-CS"/>
        </w:rPr>
        <w:t>УТВРЂУЈУ СЕ</w:t>
      </w:r>
      <w:r w:rsidRPr="002F3575">
        <w:rPr>
          <w:lang w:val="sr-Cyrl-CS"/>
        </w:rPr>
        <w:t xml:space="preserve"> усло</w:t>
      </w:r>
      <w:r w:rsidR="002C73DB">
        <w:rPr>
          <w:lang w:val="sr-Cyrl-CS"/>
        </w:rPr>
        <w:t xml:space="preserve">ви за пријем у радни однос на </w:t>
      </w:r>
      <w:r w:rsidR="008942DF">
        <w:rPr>
          <w:lang w:val="sr-Cyrl-CS"/>
        </w:rPr>
        <w:t>не</w:t>
      </w:r>
      <w:r w:rsidRPr="002F3575">
        <w:rPr>
          <w:lang w:val="sr-Cyrl-CS"/>
        </w:rPr>
        <w:t>одређено време</w:t>
      </w:r>
      <w:r w:rsidR="00D63E7F">
        <w:rPr>
          <w:lang w:val="sr-Cyrl-CS"/>
        </w:rPr>
        <w:t xml:space="preserve"> </w:t>
      </w:r>
      <w:r w:rsidRPr="002F3575">
        <w:rPr>
          <w:lang w:val="sr-Latn-CS"/>
        </w:rPr>
        <w:t xml:space="preserve"> </w:t>
      </w:r>
      <w:r w:rsidRPr="002F3575">
        <w:rPr>
          <w:lang w:val="sr-Cyrl-CS"/>
        </w:rPr>
        <w:t xml:space="preserve">са пуним радним </w:t>
      </w:r>
      <w:r w:rsidR="002C73DB">
        <w:rPr>
          <w:lang w:val="sr-Cyrl-CS"/>
        </w:rPr>
        <w:t>временом</w:t>
      </w:r>
      <w:r w:rsidR="008942DF">
        <w:rPr>
          <w:lang w:val="sr-Cyrl-CS"/>
        </w:rPr>
        <w:t xml:space="preserve"> и претхо</w:t>
      </w:r>
      <w:r w:rsidR="007D4867">
        <w:rPr>
          <w:lang w:val="sr-Cyrl-CS"/>
        </w:rPr>
        <w:t>дноом пробним радом у трајању од</w:t>
      </w:r>
      <w:bookmarkStart w:id="0" w:name="_GoBack"/>
      <w:bookmarkEnd w:id="0"/>
      <w:r w:rsidR="008942DF">
        <w:rPr>
          <w:lang w:val="sr-Cyrl-CS"/>
        </w:rPr>
        <w:t xml:space="preserve"> 6 (шест) месеци</w:t>
      </w:r>
      <w:r w:rsidRPr="002F3575">
        <w:rPr>
          <w:lang w:val="sr-Cyrl-CS"/>
        </w:rPr>
        <w:t xml:space="preserve"> на послове</w:t>
      </w:r>
      <w:r>
        <w:rPr>
          <w:lang w:val="sr-Cyrl-CS"/>
        </w:rPr>
        <w:t xml:space="preserve"> </w:t>
      </w:r>
      <w:r w:rsidR="006E2074">
        <w:rPr>
          <w:b/>
          <w:lang w:val="sr-Cyrl-CS"/>
        </w:rPr>
        <w:t>Помоћни кувар</w:t>
      </w:r>
      <w:r w:rsidR="008942DF">
        <w:rPr>
          <w:b/>
          <w:lang w:val="sr-Cyrl-CS"/>
        </w:rPr>
        <w:t>, Одсек за припремање хране</w:t>
      </w:r>
      <w:r w:rsidR="002C73DB">
        <w:rPr>
          <w:b/>
          <w:noProof/>
          <w:color w:val="000000"/>
          <w:lang w:val="sr-Cyrl-CS"/>
        </w:rPr>
        <w:t xml:space="preserve"> -  </w:t>
      </w:r>
      <w:r w:rsidR="008942DF">
        <w:rPr>
          <w:b/>
          <w:noProof/>
          <w:color w:val="000000"/>
          <w:lang w:val="sr-Cyrl-CS"/>
        </w:rPr>
        <w:t>1(један</w:t>
      </w:r>
      <w:r w:rsidR="002C73DB" w:rsidRPr="000E2901">
        <w:rPr>
          <w:b/>
          <w:noProof/>
          <w:color w:val="000000"/>
          <w:lang w:val="sr-Cyrl-CS"/>
        </w:rPr>
        <w:t>) изврши</w:t>
      </w:r>
      <w:r w:rsidR="008942DF">
        <w:rPr>
          <w:b/>
          <w:noProof/>
          <w:color w:val="000000"/>
          <w:lang w:val="sr-Cyrl-CS"/>
        </w:rPr>
        <w:t>лац</w:t>
      </w:r>
      <w:r w:rsidR="002C73DB">
        <w:t xml:space="preserve"> </w:t>
      </w:r>
      <w:r w:rsidRPr="002F3575">
        <w:rPr>
          <w:lang w:val="sr-Cyrl-CS"/>
        </w:rPr>
        <w:t>код послодавца - Универзитетске дечје клинике, како следи:</w:t>
      </w:r>
    </w:p>
    <w:p w14:paraId="29569593" w14:textId="77777777" w:rsidR="0078004B" w:rsidRDefault="0078004B" w:rsidP="0078004B">
      <w:pPr>
        <w:jc w:val="both"/>
        <w:rPr>
          <w:lang w:val="sr-Cyrl-CS"/>
        </w:rPr>
      </w:pPr>
    </w:p>
    <w:p w14:paraId="79B4F2F4" w14:textId="77777777" w:rsidR="00682852" w:rsidRPr="00F1788E" w:rsidRDefault="0078004B" w:rsidP="00682852">
      <w:pPr>
        <w:numPr>
          <w:ilvl w:val="0"/>
          <w:numId w:val="5"/>
        </w:numPr>
        <w:rPr>
          <w:lang w:val="sr-Latn-CS"/>
        </w:rPr>
      </w:pPr>
      <w:r w:rsidRPr="000E2901">
        <w:rPr>
          <w:noProof/>
        </w:rPr>
        <w:t xml:space="preserve"> </w:t>
      </w:r>
      <w:r w:rsidR="00217F5A">
        <w:rPr>
          <w:lang w:val="sr-Cyrl-CS"/>
        </w:rPr>
        <w:t>основно образов</w:t>
      </w:r>
      <w:r w:rsidR="00682852">
        <w:rPr>
          <w:lang w:val="sr-Cyrl-CS"/>
        </w:rPr>
        <w:t>ање (II</w:t>
      </w:r>
      <w:r w:rsidR="00682852">
        <w:t xml:space="preserve"> степен стручне спреме)</w:t>
      </w:r>
    </w:p>
    <w:p w14:paraId="2DD97094" w14:textId="77777777" w:rsidR="00682852" w:rsidRPr="00D02605" w:rsidRDefault="00682852" w:rsidP="00682852">
      <w:pPr>
        <w:numPr>
          <w:ilvl w:val="0"/>
          <w:numId w:val="5"/>
        </w:numPr>
        <w:rPr>
          <w:lang w:val="sr-Latn-CS"/>
        </w:rPr>
      </w:pPr>
      <w:r>
        <w:t>6 (шест) месеци радног искуства на одговарајућим пословима</w:t>
      </w:r>
    </w:p>
    <w:p w14:paraId="09C0B403" w14:textId="77777777" w:rsidR="00682852" w:rsidRPr="00021765" w:rsidRDefault="00682852" w:rsidP="00682852">
      <w:pPr>
        <w:rPr>
          <w:lang w:val="sr-Cyrl-CS"/>
        </w:rPr>
      </w:pPr>
    </w:p>
    <w:p w14:paraId="40C68D30" w14:textId="77777777" w:rsidR="0078004B" w:rsidRDefault="0078004B" w:rsidP="002C73DB">
      <w:pPr>
        <w:pStyle w:val="BodyText"/>
        <w:rPr>
          <w:noProof/>
        </w:rPr>
      </w:pPr>
      <w:r w:rsidRPr="000E2901">
        <w:rPr>
          <w:noProof/>
        </w:rPr>
        <w:t xml:space="preserve">           </w:t>
      </w:r>
    </w:p>
    <w:p w14:paraId="1C2349D3" w14:textId="77777777" w:rsidR="0078004B" w:rsidRPr="002F3575" w:rsidRDefault="0078004B" w:rsidP="0078004B">
      <w:pPr>
        <w:jc w:val="center"/>
        <w:rPr>
          <w:lang w:val="sr-Cyrl-CS"/>
        </w:rPr>
      </w:pPr>
    </w:p>
    <w:p w14:paraId="10D3DFE6" w14:textId="77777777" w:rsidR="0078004B" w:rsidRDefault="0078004B" w:rsidP="0078004B">
      <w:pPr>
        <w:jc w:val="center"/>
        <w:rPr>
          <w:b/>
        </w:rPr>
      </w:pPr>
      <w:r w:rsidRPr="002F3575">
        <w:rPr>
          <w:lang w:val="sr-Latn-CS"/>
        </w:rPr>
        <w:t xml:space="preserve"> </w:t>
      </w:r>
      <w:r w:rsidRPr="002F3575">
        <w:rPr>
          <w:b/>
          <w:lang w:val="sr-Cyrl-CS"/>
        </w:rPr>
        <w:t>II</w:t>
      </w:r>
      <w:r w:rsidRPr="002F3575">
        <w:rPr>
          <w:b/>
          <w:lang w:val="sr-Latn-CS"/>
        </w:rPr>
        <w:t>I</w:t>
      </w:r>
    </w:p>
    <w:p w14:paraId="2B412F88" w14:textId="77777777" w:rsidR="0078004B" w:rsidRPr="001A7504" w:rsidRDefault="0078004B" w:rsidP="0078004B">
      <w:pPr>
        <w:jc w:val="center"/>
        <w:rPr>
          <w:b/>
        </w:rPr>
      </w:pPr>
    </w:p>
    <w:p w14:paraId="7EC937FD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14:paraId="0875DEF9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 xml:space="preserve"> </w:t>
      </w:r>
    </w:p>
    <w:p w14:paraId="2CF7A5E3" w14:textId="06A1BFBC" w:rsidR="0078004B" w:rsidRPr="00FF5B4B" w:rsidRDefault="0078004B" w:rsidP="0078004B">
      <w:pPr>
        <w:jc w:val="both"/>
        <w:rPr>
          <w:b/>
          <w:noProof/>
          <w:lang w:val="sr-Cyrl-CS"/>
        </w:rPr>
      </w:pPr>
      <w:r w:rsidRPr="002F3575">
        <w:rPr>
          <w:lang w:val="sr-Cyrl-CS"/>
        </w:rPr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="00682852">
        <w:rPr>
          <w:b/>
          <w:noProof/>
          <w:lang w:val="sr-Cyrl-CS"/>
        </w:rPr>
        <w:t xml:space="preserve">„ПРИЈАВА НА КОНКУРС ЗА ПРИЈЕМ </w:t>
      </w:r>
      <w:r w:rsidR="006E2074">
        <w:rPr>
          <w:b/>
          <w:noProof/>
          <w:lang w:val="sr-Cyrl-CS"/>
        </w:rPr>
        <w:t>ПОМОЋНОГ КУВАРА</w:t>
      </w:r>
      <w:r w:rsidR="00682852">
        <w:rPr>
          <w:b/>
          <w:noProof/>
          <w:lang w:val="sr-Cyrl-CS"/>
        </w:rPr>
        <w:t>, ОДСЕК ЗА П</w:t>
      </w:r>
      <w:r w:rsidR="008942DF">
        <w:rPr>
          <w:b/>
          <w:noProof/>
          <w:lang w:val="sr-Cyrl-CS"/>
        </w:rPr>
        <w:t>РИПРЕМАЊЕ ХРАНЕ</w:t>
      </w:r>
      <w:r w:rsidR="00682852">
        <w:rPr>
          <w:b/>
          <w:noProof/>
          <w:lang w:val="sr-Cyrl-CS"/>
        </w:rPr>
        <w:t xml:space="preserve"> НА </w:t>
      </w:r>
      <w:r w:rsidR="008942DF">
        <w:rPr>
          <w:b/>
          <w:noProof/>
          <w:lang w:val="sr-Cyrl-CS"/>
        </w:rPr>
        <w:t xml:space="preserve">НЕОДРЕЂЕНО ВРЕМЕ </w:t>
      </w:r>
      <w:r w:rsidR="00682852">
        <w:rPr>
          <w:b/>
          <w:noProof/>
          <w:color w:val="000000"/>
          <w:lang w:val="sr-Cyrl-CS"/>
        </w:rPr>
        <w:t xml:space="preserve">- </w:t>
      </w:r>
      <w:r w:rsidR="008942DF">
        <w:rPr>
          <w:b/>
          <w:noProof/>
          <w:color w:val="000000"/>
          <w:lang w:val="sr-Cyrl-CS"/>
        </w:rPr>
        <w:t xml:space="preserve"> 1 </w:t>
      </w:r>
      <w:r w:rsidR="00682852">
        <w:rPr>
          <w:b/>
          <w:noProof/>
          <w:color w:val="000000"/>
          <w:lang w:val="sr-Cyrl-CS"/>
        </w:rPr>
        <w:t>(</w:t>
      </w:r>
      <w:r w:rsidR="008942DF">
        <w:rPr>
          <w:b/>
          <w:noProof/>
          <w:color w:val="000000"/>
          <w:lang w:val="sr-Cyrl-CS"/>
        </w:rPr>
        <w:t>ЈЕДАН</w:t>
      </w:r>
      <w:r w:rsidR="00682852">
        <w:rPr>
          <w:b/>
          <w:noProof/>
          <w:color w:val="000000"/>
          <w:lang w:val="sr-Cyrl-CS"/>
        </w:rPr>
        <w:t>) ИЗВРШИ</w:t>
      </w:r>
      <w:r w:rsidR="008942DF">
        <w:rPr>
          <w:b/>
          <w:noProof/>
          <w:color w:val="000000"/>
          <w:lang w:val="sr-Cyrl-CS"/>
        </w:rPr>
        <w:t>ЛАЦ</w:t>
      </w:r>
      <w:r w:rsidRPr="000E2901">
        <w:rPr>
          <w:b/>
          <w:noProof/>
          <w:color w:val="000000"/>
          <w:lang w:val="sr-Cyrl-CS"/>
        </w:rPr>
        <w:t>“.</w:t>
      </w:r>
      <w:r w:rsidRPr="000E2901">
        <w:rPr>
          <w:b/>
          <w:noProof/>
          <w:color w:val="FF0000"/>
          <w:lang w:val="sr-Cyrl-CS"/>
        </w:rPr>
        <w:t xml:space="preserve"> </w:t>
      </w:r>
    </w:p>
    <w:p w14:paraId="33A3CE7B" w14:textId="77777777" w:rsidR="0078004B" w:rsidRDefault="0078004B" w:rsidP="0078004B">
      <w:pPr>
        <w:jc w:val="both"/>
        <w:rPr>
          <w:lang w:val="sr-Cyrl-CS"/>
        </w:rPr>
      </w:pPr>
    </w:p>
    <w:p w14:paraId="2E35166F" w14:textId="77777777" w:rsidR="0078004B" w:rsidRPr="002F3575" w:rsidRDefault="0078004B" w:rsidP="0078004B">
      <w:pPr>
        <w:jc w:val="both"/>
        <w:rPr>
          <w:lang w:val="sr-Cyrl-CS"/>
        </w:rPr>
      </w:pPr>
    </w:p>
    <w:p w14:paraId="45AA5A52" w14:textId="77777777" w:rsidR="0078004B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Latn-CS"/>
        </w:rPr>
        <w:t>I</w:t>
      </w:r>
      <w:r w:rsidRPr="002F3575">
        <w:rPr>
          <w:b/>
          <w:lang w:val="sr-Cyrl-CS"/>
        </w:rPr>
        <w:t>V</w:t>
      </w:r>
    </w:p>
    <w:p w14:paraId="3357C5E5" w14:textId="77777777" w:rsidR="0078004B" w:rsidRPr="002F3575" w:rsidRDefault="0078004B" w:rsidP="0078004B">
      <w:pPr>
        <w:jc w:val="center"/>
        <w:rPr>
          <w:b/>
          <w:lang w:val="sr-Latn-CS"/>
        </w:rPr>
      </w:pPr>
    </w:p>
    <w:p w14:paraId="494FAE51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Приликом пријаве на конкурс кандидати су дужни да доставе следећа документа:</w:t>
      </w:r>
    </w:p>
    <w:p w14:paraId="10DF483F" w14:textId="77777777" w:rsidR="0078004B" w:rsidRPr="002F3575" w:rsidRDefault="0078004B" w:rsidP="0078004B">
      <w:pPr>
        <w:jc w:val="both"/>
        <w:rPr>
          <w:lang w:val="sr-Latn-CS"/>
        </w:rPr>
      </w:pPr>
    </w:p>
    <w:p w14:paraId="60E36529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кратку биографију</w:t>
      </w:r>
    </w:p>
    <w:p w14:paraId="0EACD2A7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личне карте</w:t>
      </w:r>
    </w:p>
    <w:p w14:paraId="171A14B5" w14:textId="4BF4B997" w:rsidR="0078004B" w:rsidRPr="00FF5B4B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 дипломе о завршеној</w:t>
      </w:r>
      <w:r w:rsidR="004B5CC3">
        <w:rPr>
          <w:noProof/>
          <w:lang w:val="sr-Cyrl-CS"/>
        </w:rPr>
        <w:t xml:space="preserve"> основној</w:t>
      </w:r>
      <w:r w:rsidRPr="000E2901">
        <w:rPr>
          <w:noProof/>
          <w:lang w:val="sr-Cyrl-CS"/>
        </w:rPr>
        <w:t xml:space="preserve"> школи</w:t>
      </w:r>
    </w:p>
    <w:p w14:paraId="5E991488" w14:textId="77777777" w:rsidR="0078004B" w:rsidRPr="00CA1972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14:paraId="31B588C3" w14:textId="77777777" w:rsidR="0078004B" w:rsidRPr="002F3575" w:rsidRDefault="0078004B" w:rsidP="0078004B">
      <w:pPr>
        <w:ind w:left="720"/>
        <w:jc w:val="both"/>
        <w:rPr>
          <w:lang w:val="sr-Cyrl-CS"/>
        </w:rPr>
      </w:pPr>
    </w:p>
    <w:p w14:paraId="1C4C7523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Latn-CS"/>
        </w:rPr>
        <w:t xml:space="preserve">Кандидати који испуњавају услове из огласа </w:t>
      </w:r>
      <w:r w:rsidRPr="002F3575">
        <w:rPr>
          <w:lang w:val="sr-Cyrl-CS"/>
        </w:rPr>
        <w:t>могу бити</w:t>
      </w:r>
      <w:r w:rsidRPr="002F3575">
        <w:rPr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раду, </w:t>
      </w:r>
      <w:r w:rsidRPr="002F3575">
        <w:rPr>
          <w:lang w:val="sr-Cyrl-CS"/>
        </w:rPr>
        <w:t>д</w:t>
      </w:r>
      <w:r w:rsidRPr="002F3575">
        <w:rPr>
          <w:lang w:val="sr-Latn-CS"/>
        </w:rPr>
        <w:t>одатно образовање или оспособљеност, дужина трајања школовања</w:t>
      </w:r>
      <w:r w:rsidRPr="002F3575">
        <w:rPr>
          <w:lang w:val="sr-Cyrl-CS"/>
        </w:rPr>
        <w:t xml:space="preserve"> и сл.</w:t>
      </w:r>
      <w:r w:rsidRPr="002F3575">
        <w:rPr>
          <w:lang w:val="sr-Latn-CS"/>
        </w:rPr>
        <w:t xml:space="preserve">). </w:t>
      </w:r>
    </w:p>
    <w:p w14:paraId="3C368074" w14:textId="77777777" w:rsidR="0078004B" w:rsidRPr="002F3575" w:rsidRDefault="0078004B" w:rsidP="0078004B">
      <w:pPr>
        <w:jc w:val="both"/>
        <w:rPr>
          <w:lang w:val="sr-Cyrl-CS"/>
        </w:rPr>
      </w:pPr>
    </w:p>
    <w:p w14:paraId="11EAB996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2F3575">
        <w:rPr>
          <w:lang w:val="sr-Cyrl-CS"/>
        </w:rPr>
        <w:br/>
      </w:r>
      <w:r w:rsidRPr="002F3575">
        <w:rPr>
          <w:lang w:val="sr-Cyrl-CS"/>
        </w:rPr>
        <w:br/>
        <w:t>Оглас објавити на огласној т</w:t>
      </w:r>
      <w:r>
        <w:rPr>
          <w:lang w:val="sr-Cyrl-CS"/>
        </w:rPr>
        <w:t>абли Националне службе , Интернет страници</w:t>
      </w:r>
      <w:r w:rsidRPr="002F3575">
        <w:rPr>
          <w:lang w:val="sr-Cyrl-CS"/>
        </w:rPr>
        <w:t xml:space="preserve"> Минист</w:t>
      </w:r>
      <w:r>
        <w:rPr>
          <w:lang w:val="sr-Cyrl-CS"/>
        </w:rPr>
        <w:t>арства здравља Републике Србије као и на сајту Клинике.</w:t>
      </w:r>
    </w:p>
    <w:p w14:paraId="74DE61FE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br/>
        <w:t xml:space="preserve">Неблаговремене и непотпуне пријаве неће се узимати у разматрање. </w:t>
      </w:r>
    </w:p>
    <w:p w14:paraId="12623773" w14:textId="77777777" w:rsidR="0078004B" w:rsidRDefault="0078004B" w:rsidP="0078004B"/>
    <w:p w14:paraId="5CF5F916" w14:textId="77777777" w:rsidR="0078004B" w:rsidRDefault="0078004B" w:rsidP="0078004B"/>
    <w:p w14:paraId="6361B7AD" w14:textId="77777777" w:rsidR="0078004B" w:rsidRDefault="0078004B" w:rsidP="0078004B"/>
    <w:p w14:paraId="36D05D43" w14:textId="77777777" w:rsidR="0078004B" w:rsidRDefault="0078004B" w:rsidP="0078004B"/>
    <w:p w14:paraId="72969F04" w14:textId="77777777" w:rsidR="0078004B" w:rsidRPr="00B73A49" w:rsidRDefault="0078004B" w:rsidP="0078004B"/>
    <w:p w14:paraId="175F47D4" w14:textId="77777777" w:rsidR="0078004B" w:rsidRDefault="0078004B" w:rsidP="0078004B"/>
    <w:p w14:paraId="3D534EBB" w14:textId="77777777" w:rsidR="0078004B" w:rsidRDefault="0078004B" w:rsidP="0078004B"/>
    <w:p w14:paraId="4000370C" w14:textId="77777777" w:rsidR="0078004B" w:rsidRDefault="0078004B" w:rsidP="0078004B"/>
    <w:p w14:paraId="634C9C67" w14:textId="77777777" w:rsidR="0078004B" w:rsidRDefault="0078004B" w:rsidP="0078004B"/>
    <w:p w14:paraId="0D18FB7B" w14:textId="77777777" w:rsidR="0078004B" w:rsidRPr="00B73A49" w:rsidRDefault="0078004B" w:rsidP="0078004B"/>
    <w:p w14:paraId="12744BEB" w14:textId="77777777" w:rsidR="00B73A49" w:rsidRDefault="00B73A49" w:rsidP="00B73A49"/>
    <w:p w14:paraId="12912C9F" w14:textId="77777777" w:rsidR="00B73A49" w:rsidRDefault="00B73A49" w:rsidP="00B73A49"/>
    <w:p w14:paraId="666996B7" w14:textId="77777777" w:rsidR="00B73A49" w:rsidRDefault="00B73A49" w:rsidP="00B73A49"/>
    <w:p w14:paraId="7BC7EB34" w14:textId="77777777" w:rsidR="00B73A49" w:rsidRDefault="00B73A49" w:rsidP="00B73A49"/>
    <w:p w14:paraId="3F972C57" w14:textId="77777777"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97B86" w14:textId="77777777" w:rsidR="001E0311" w:rsidRDefault="001E0311" w:rsidP="00B73A49">
      <w:r>
        <w:separator/>
      </w:r>
    </w:p>
  </w:endnote>
  <w:endnote w:type="continuationSeparator" w:id="0">
    <w:p w14:paraId="48548FDC" w14:textId="77777777" w:rsidR="001E0311" w:rsidRDefault="001E0311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940E2" w14:textId="77777777"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14:paraId="7A5AC1EA" w14:textId="77777777" w:rsidR="00B73A49" w:rsidRPr="00B73A49" w:rsidRDefault="0078004B" w:rsidP="00B73A49">
    <w:pPr>
      <w:pStyle w:val="Footer"/>
      <w:jc w:val="center"/>
      <w:rPr>
        <w:sz w:val="18"/>
        <w:szCs w:val="18"/>
      </w:rPr>
    </w:pPr>
    <w:r>
      <w:rPr>
        <w:noProof/>
        <w:sz w:val="18"/>
        <w:szCs w:val="18"/>
        <w:lang w:val="sr-Latn-RS" w:eastAsia="sr-Latn-RS"/>
      </w:rPr>
      <w:drawing>
        <wp:inline distT="0" distB="0" distL="0" distR="0" wp14:anchorId="68AFE043" wp14:editId="3E3B6AB1">
          <wp:extent cx="5734050" cy="142875"/>
          <wp:effectExtent l="1905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6CE2778" w14:textId="77777777"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18EBC" w14:textId="77777777" w:rsidR="001E0311" w:rsidRDefault="001E0311" w:rsidP="00B73A49">
      <w:r>
        <w:separator/>
      </w:r>
    </w:p>
  </w:footnote>
  <w:footnote w:type="continuationSeparator" w:id="0">
    <w:p w14:paraId="34DDA9F3" w14:textId="77777777" w:rsidR="001E0311" w:rsidRDefault="001E0311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2FE75" w14:textId="77777777" w:rsidR="00B73A49" w:rsidRPr="00B73A49" w:rsidRDefault="0078004B" w:rsidP="00B73A49">
    <w:pPr>
      <w:rPr>
        <w:sz w:val="18"/>
        <w:szCs w:val="18"/>
      </w:rPr>
    </w:pPr>
    <w:r>
      <w:rPr>
        <w:noProof/>
        <w:sz w:val="20"/>
        <w:lang w:val="sr-Latn-RS" w:eastAsia="sr-Latn-RS"/>
      </w:rPr>
      <w:drawing>
        <wp:anchor distT="0" distB="0" distL="114300" distR="114300" simplePos="0" relativeHeight="251657216" behindDoc="1" locked="0" layoutInCell="1" allowOverlap="1" wp14:anchorId="70428A4B" wp14:editId="43C05BC7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441"/>
              <wp:lineTo x="3233" y="2645"/>
              <wp:lineTo x="2057" y="5290"/>
              <wp:lineTo x="2939" y="14547"/>
              <wp:lineTo x="4996" y="20278"/>
              <wp:lineTo x="5584" y="20278"/>
              <wp:lineTo x="7347" y="20278"/>
              <wp:lineTo x="8522" y="14988"/>
              <wp:lineTo x="16163" y="14547"/>
              <wp:lineTo x="19396" y="12343"/>
              <wp:lineTo x="17927" y="7494"/>
              <wp:lineTo x="7053" y="441"/>
              <wp:lineTo x="4996" y="441"/>
            </wp:wrapPolygon>
          </wp:wrapTight>
          <wp:docPr id="2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</w:rPr>
      <w:t>УНИВЕРЗИТЕТСКА  ДЕЧЈА  КЛИНИКА</w:t>
    </w:r>
  </w:p>
  <w:p w14:paraId="50B89157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14:paraId="53AC9158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14:paraId="1E50C100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14:paraId="1B08E349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14:paraId="3F042988" w14:textId="77777777" w:rsidR="00B73A49" w:rsidRDefault="001E0311">
    <w:pPr>
      <w:pStyle w:val="Header"/>
    </w:pPr>
    <w:r>
      <w:rPr>
        <w:noProof/>
      </w:rPr>
      <w:pict w14:anchorId="458DB6F0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32.7pt;margin-top:10.15pt;width:534pt;height:0;z-index:251658240" o:connectortype="straigh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58FD"/>
    <w:multiLevelType w:val="hybridMultilevel"/>
    <w:tmpl w:val="59FEF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ED0873"/>
    <w:multiLevelType w:val="hybridMultilevel"/>
    <w:tmpl w:val="9ED0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5669E"/>
    <w:multiLevelType w:val="hybridMultilevel"/>
    <w:tmpl w:val="717C3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90D46"/>
    <w:multiLevelType w:val="hybridMultilevel"/>
    <w:tmpl w:val="AC888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321AA"/>
    <w:multiLevelType w:val="hybridMultilevel"/>
    <w:tmpl w:val="FA6A6A82"/>
    <w:lvl w:ilvl="0" w:tplc="1DF6BA84">
      <w:numFmt w:val="bullet"/>
      <w:lvlText w:val="-"/>
      <w:lvlJc w:val="left"/>
      <w:pPr>
        <w:ind w:left="189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Full" w:cryptAlgorithmClass="hash" w:cryptAlgorithmType="typeAny" w:cryptAlgorithmSid="4" w:cryptSpinCount="100000" w:hash="m0Yufp2N6YBNiNnXhphqtc4y76s=" w:salt="U+ET80szaHo5gXYr9iUxJw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  <o:rules v:ext="edit">
        <o:r id="V:Rule1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6662"/>
    <w:rsid w:val="000B3891"/>
    <w:rsid w:val="000E5C6E"/>
    <w:rsid w:val="00167B4F"/>
    <w:rsid w:val="00196662"/>
    <w:rsid w:val="001E0311"/>
    <w:rsid w:val="00217F5A"/>
    <w:rsid w:val="00223CD3"/>
    <w:rsid w:val="0026358D"/>
    <w:rsid w:val="002C73DB"/>
    <w:rsid w:val="004527B1"/>
    <w:rsid w:val="004A1AB3"/>
    <w:rsid w:val="004B5CC3"/>
    <w:rsid w:val="005724BC"/>
    <w:rsid w:val="005F4C5E"/>
    <w:rsid w:val="00674320"/>
    <w:rsid w:val="00682852"/>
    <w:rsid w:val="006E2074"/>
    <w:rsid w:val="0078004B"/>
    <w:rsid w:val="00787B2B"/>
    <w:rsid w:val="007C10E1"/>
    <w:rsid w:val="007D4867"/>
    <w:rsid w:val="008942DF"/>
    <w:rsid w:val="00954C3E"/>
    <w:rsid w:val="009551AA"/>
    <w:rsid w:val="00A74D8F"/>
    <w:rsid w:val="00AC6F2C"/>
    <w:rsid w:val="00AD043F"/>
    <w:rsid w:val="00AD4B53"/>
    <w:rsid w:val="00B11CCD"/>
    <w:rsid w:val="00B73A49"/>
    <w:rsid w:val="00C00A05"/>
    <w:rsid w:val="00C54B40"/>
    <w:rsid w:val="00D63E7F"/>
    <w:rsid w:val="00DB7D1E"/>
    <w:rsid w:val="00E2509F"/>
    <w:rsid w:val="00E367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165A6CB"/>
  <w15:docId w15:val="{864CC68E-5C62-4BA7-93A2-F5368452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04B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78004B"/>
    <w:pPr>
      <w:jc w:val="both"/>
    </w:pPr>
    <w:rPr>
      <w:b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78004B"/>
    <w:rPr>
      <w:rFonts w:eastAsia="Times New Roman"/>
      <w:b/>
      <w:sz w:val="24"/>
      <w:lang w:val="sr-Cyrl-CS"/>
    </w:rPr>
  </w:style>
  <w:style w:type="paragraph" w:styleId="ListParagraph">
    <w:name w:val="List Paragraph"/>
    <w:basedOn w:val="Normal"/>
    <w:uiPriority w:val="34"/>
    <w:qFormat/>
    <w:rsid w:val="0078004B"/>
    <w:pPr>
      <w:ind w:left="720"/>
      <w:contextualSpacing/>
    </w:pPr>
  </w:style>
  <w:style w:type="paragraph" w:styleId="NoSpacing">
    <w:name w:val="No Spacing"/>
    <w:uiPriority w:val="1"/>
    <w:qFormat/>
    <w:rsid w:val="002C73D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~1.POP\AppData\Local\Temp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5BBB7-4156-4991-AFBF-1A7AA864B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62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adrijana</dc:creator>
  <cp:lastModifiedBy>Sandra Nikolic</cp:lastModifiedBy>
  <cp:revision>16</cp:revision>
  <cp:lastPrinted>2021-11-10T10:20:00Z</cp:lastPrinted>
  <dcterms:created xsi:type="dcterms:W3CDTF">2020-08-26T11:26:00Z</dcterms:created>
  <dcterms:modified xsi:type="dcterms:W3CDTF">2026-09-02T08:59:00Z</dcterms:modified>
</cp:coreProperties>
</file>