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0337D0E" w14:textId="27728B1A" w:rsidR="0078004B" w:rsidRPr="006C0376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1A1D84">
        <w:t>2</w:t>
      </w:r>
      <w:r w:rsidR="00A83EB6">
        <w:rPr>
          <w:lang w:val="sr-Cyrl-RS"/>
        </w:rPr>
        <w:t>6</w:t>
      </w:r>
      <w:r w:rsidRPr="002F3575">
        <w:rPr>
          <w:lang w:val="sr-Cyrl-CS"/>
        </w:rPr>
        <w:t>. годину бр.</w:t>
      </w:r>
      <w:r w:rsidR="006C0376" w:rsidRPr="006C0376">
        <w:rPr>
          <w:lang w:val="sr-Latn-CS"/>
        </w:rPr>
        <w:t xml:space="preserve"> </w:t>
      </w:r>
      <w:r w:rsidR="006C0376">
        <w:rPr>
          <w:lang w:val="sr-Latn-CS"/>
        </w:rPr>
        <w:t>112-01-</w:t>
      </w:r>
      <w:r w:rsidR="00A83EB6">
        <w:rPr>
          <w:lang w:val="sr-Cyrl-RS"/>
        </w:rPr>
        <w:t>80/2026-02</w:t>
      </w:r>
      <w:r w:rsidR="006C0376">
        <w:rPr>
          <w:lang w:val="sr-Latn-CS"/>
        </w:rPr>
        <w:t xml:space="preserve"> </w:t>
      </w:r>
      <w:r w:rsidR="006C0376">
        <w:rPr>
          <w:lang w:val="sr-Cyrl-CS"/>
        </w:rPr>
        <w:t>од</w:t>
      </w:r>
      <w:r w:rsidR="006C0376" w:rsidRPr="00C419EA">
        <w:rPr>
          <w:lang w:val="sr-Cyrl-CS"/>
        </w:rPr>
        <w:t xml:space="preserve"> </w:t>
      </w:r>
      <w:r w:rsidR="00A83EB6">
        <w:rPr>
          <w:lang w:val="sr-Cyrl-RS"/>
        </w:rPr>
        <w:t xml:space="preserve">22.05.2026. </w:t>
      </w:r>
      <w:r w:rsidR="006C0376">
        <w:rPr>
          <w:lang w:val="sr-Cyrl-CS"/>
        </w:rPr>
        <w:t>године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4D264A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194D6CF9" w14:textId="77777777" w:rsidR="004D264A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4D264A">
        <w:rPr>
          <w:b/>
          <w:color w:val="000000"/>
          <w:sz w:val="22"/>
          <w:szCs w:val="22"/>
          <w:lang w:val="sr-Cyrl-RS"/>
        </w:rPr>
        <w:t xml:space="preserve">по основу замене </w:t>
      </w:r>
    </w:p>
    <w:p w14:paraId="63CA4FD1" w14:textId="7DAE0D9E" w:rsidR="0078004B" w:rsidRPr="00FF09B5" w:rsidRDefault="004D264A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color w:val="000000"/>
          <w:sz w:val="22"/>
          <w:szCs w:val="22"/>
          <w:lang w:val="sr-Cyrl-RS"/>
        </w:rPr>
        <w:t>до повратка радника са боловања</w:t>
      </w:r>
    </w:p>
    <w:p w14:paraId="6364E6A1" w14:textId="52FD5192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30F0A94C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1B9B9749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B079AB8" w14:textId="77777777" w:rsidR="0078004B" w:rsidRPr="002C73DB" w:rsidRDefault="0078004B" w:rsidP="0078004B">
      <w:pPr>
        <w:jc w:val="center"/>
        <w:rPr>
          <w:b/>
        </w:rPr>
      </w:pPr>
    </w:p>
    <w:p w14:paraId="2DC75E76" w14:textId="6558178F" w:rsidR="0078004B" w:rsidRPr="002C73DB" w:rsidRDefault="00A83EB6" w:rsidP="0078004B">
      <w:pPr>
        <w:jc w:val="both"/>
      </w:pPr>
      <w:r>
        <w:rPr>
          <w:b/>
          <w:lang w:val="sr-Cyrl-CS"/>
        </w:rPr>
        <w:t xml:space="preserve">Референт за </w:t>
      </w:r>
      <w:r w:rsidR="002679B6">
        <w:rPr>
          <w:b/>
          <w:lang w:val="sr-Cyrl-CS"/>
        </w:rPr>
        <w:t>правне, кадровске и административне послове</w:t>
      </w:r>
      <w:r w:rsidR="0063107A">
        <w:rPr>
          <w:b/>
          <w:lang w:val="sr-Cyrl-CS"/>
        </w:rPr>
        <w:t xml:space="preserve">, Одсек за </w:t>
      </w:r>
      <w:r w:rsidR="002679B6">
        <w:rPr>
          <w:b/>
          <w:lang w:val="sr-Cyrl-CS"/>
        </w:rPr>
        <w:t>људске ресурсе, Одељење за правне послове</w:t>
      </w:r>
      <w:r w:rsidR="002C73DB" w:rsidRPr="002C73DB">
        <w:rPr>
          <w:b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 xml:space="preserve">-  </w:t>
      </w:r>
      <w:r w:rsidR="00745B56">
        <w:rPr>
          <w:b/>
          <w:noProof/>
          <w:color w:val="000000"/>
          <w:lang w:val="sr-Cyrl-CS"/>
        </w:rPr>
        <w:t>1</w:t>
      </w:r>
      <w:r>
        <w:rPr>
          <w:b/>
          <w:noProof/>
          <w:color w:val="000000"/>
          <w:lang w:val="sr-Cyrl-CS"/>
        </w:rPr>
        <w:t xml:space="preserve"> </w:t>
      </w:r>
      <w:r w:rsidR="00745B56">
        <w:rPr>
          <w:b/>
          <w:noProof/>
          <w:color w:val="000000"/>
          <w:lang w:val="sr-Cyrl-CS"/>
        </w:rPr>
        <w:t>(један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DB26BA">
        <w:rPr>
          <w:b/>
          <w:noProof/>
          <w:color w:val="000000"/>
          <w:lang w:val="sr-Cyrl-CS"/>
        </w:rPr>
        <w:t>и</w:t>
      </w:r>
      <w:r w:rsidR="00745B56">
        <w:rPr>
          <w:b/>
          <w:noProof/>
          <w:color w:val="000000"/>
          <w:lang w:val="sr-Cyrl-CS"/>
        </w:rPr>
        <w:t>лац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8AE7E76" w14:textId="4F27BA58" w:rsidR="0078004B" w:rsidRPr="002F3575" w:rsidRDefault="0078004B" w:rsidP="004D264A">
      <w:pPr>
        <w:rPr>
          <w:b/>
          <w:lang w:val="sr-Latn-CS"/>
        </w:rPr>
      </w:pPr>
    </w:p>
    <w:p w14:paraId="54E636DF" w14:textId="3CC3EF35" w:rsidR="0078004B" w:rsidRPr="004D264A" w:rsidRDefault="0078004B" w:rsidP="0078004B">
      <w:pPr>
        <w:jc w:val="both"/>
        <w:rPr>
          <w:lang w:val="sr-Cyrl-RS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 xml:space="preserve">по основу замене до повратка радника са боловања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Pr="002F3575">
        <w:rPr>
          <w:lang w:val="sr-Cyrl-CS"/>
        </w:rPr>
        <w:t xml:space="preserve">на послове </w:t>
      </w:r>
      <w:r w:rsidR="002679B6">
        <w:rPr>
          <w:b/>
          <w:lang w:val="sr-Cyrl-CS"/>
        </w:rPr>
        <w:t>Референт за правне, кадровске и административне послове, Одсек за људске ресурсе, Одељење за правне послове</w:t>
      </w:r>
      <w:r w:rsidR="002679B6" w:rsidRPr="002C73DB">
        <w:rPr>
          <w:b/>
          <w:lang w:val="sr-Cyrl-CS"/>
        </w:rPr>
        <w:t xml:space="preserve"> </w:t>
      </w:r>
      <w:r w:rsidR="00043D03">
        <w:rPr>
          <w:b/>
          <w:noProof/>
          <w:color w:val="000000"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 xml:space="preserve">-  </w:t>
      </w:r>
      <w:r w:rsidR="00890AC5">
        <w:rPr>
          <w:b/>
          <w:noProof/>
          <w:color w:val="000000"/>
          <w:lang w:val="sr-Cyrl-CS"/>
        </w:rPr>
        <w:t>1</w:t>
      </w:r>
      <w:r w:rsidR="009F6CB3">
        <w:rPr>
          <w:b/>
          <w:noProof/>
          <w:color w:val="000000"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4D264A">
        <w:rPr>
          <w:b/>
          <w:noProof/>
          <w:color w:val="000000"/>
          <w:lang w:val="sr-Cyrl-CS"/>
        </w:rPr>
        <w:t>.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77777777" w:rsidR="00F304DD" w:rsidRPr="00F304DD" w:rsidRDefault="00F304DD" w:rsidP="004D264A">
      <w:pPr>
        <w:jc w:val="both"/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1ED3EBFF" w14:textId="42248FE5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04A39967" w:rsidR="0078004B" w:rsidRPr="004D264A" w:rsidRDefault="0078004B" w:rsidP="0078004B">
      <w:pPr>
        <w:jc w:val="both"/>
        <w:rPr>
          <w:lang w:val="sr-Latn-R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 xml:space="preserve">по основу замене до повратка радника са боловања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2679B6">
        <w:rPr>
          <w:b/>
          <w:lang w:val="sr-Cyrl-CS"/>
        </w:rPr>
        <w:t>Референт за правне, кадровске и административне послове, Одсек за људске ресурсе, Одељење за правне послове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0AC5">
        <w:rPr>
          <w:b/>
          <w:noProof/>
          <w:color w:val="000000"/>
          <w:lang w:val="sr-Cyrl-CS"/>
        </w:rPr>
        <w:t>1</w:t>
      </w:r>
      <w:r w:rsidR="009F6CB3">
        <w:rPr>
          <w:b/>
          <w:noProof/>
          <w:color w:val="000000"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009E63E1" w:rsidR="00682852" w:rsidRPr="00F1788E" w:rsidRDefault="00A83EB6" w:rsidP="00682852">
      <w:pPr>
        <w:numPr>
          <w:ilvl w:val="0"/>
          <w:numId w:val="5"/>
        </w:numPr>
        <w:rPr>
          <w:lang w:val="sr-Latn-CS"/>
        </w:rPr>
      </w:pPr>
      <w:r>
        <w:rPr>
          <w:lang w:val="sr-Cyrl-CS"/>
        </w:rPr>
        <w:t>средње образовање (</w:t>
      </w:r>
      <w:r>
        <w:rPr>
          <w:lang w:val="sr-Latn-RS"/>
        </w:rPr>
        <w:t>IV</w:t>
      </w:r>
      <w:r w:rsidR="00682852">
        <w:t xml:space="preserve"> степен стручне спреме)</w:t>
      </w:r>
      <w:r>
        <w:rPr>
          <w:lang w:val="sr-Cyrl-RS"/>
        </w:rPr>
        <w:t>;</w:t>
      </w:r>
    </w:p>
    <w:p w14:paraId="01FE6D09" w14:textId="1340C42F" w:rsidR="00682852" w:rsidRPr="002679B6" w:rsidRDefault="00A83EB6" w:rsidP="00682852">
      <w:pPr>
        <w:numPr>
          <w:ilvl w:val="0"/>
          <w:numId w:val="5"/>
        </w:numPr>
        <w:rPr>
          <w:lang w:val="sr-Latn-CS"/>
        </w:rPr>
      </w:pPr>
      <w:r>
        <w:rPr>
          <w:lang w:val="sr-Cyrl-RS"/>
        </w:rPr>
        <w:t>знање рада на рачунару</w:t>
      </w:r>
    </w:p>
    <w:p w14:paraId="36B308A8" w14:textId="28D15F87" w:rsidR="002679B6" w:rsidRPr="00D02605" w:rsidRDefault="002679B6" w:rsidP="00682852">
      <w:pPr>
        <w:numPr>
          <w:ilvl w:val="0"/>
          <w:numId w:val="5"/>
        </w:numPr>
        <w:rPr>
          <w:lang w:val="sr-Latn-CS"/>
        </w:rPr>
      </w:pPr>
      <w:r>
        <w:rPr>
          <w:lang w:val="sr-Cyrl-RS"/>
        </w:rPr>
        <w:t>најмање годину дана радног искуства</w:t>
      </w:r>
    </w:p>
    <w:p w14:paraId="3F6800A4" w14:textId="2975104C" w:rsidR="0078004B" w:rsidRDefault="0078004B" w:rsidP="002C73DB">
      <w:pPr>
        <w:pStyle w:val="BodyText"/>
        <w:rPr>
          <w:noProof/>
        </w:rPr>
      </w:pP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2D7104EE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>Пријаве се шаљу у затвореној коверти на адресу: Универзитетска д</w:t>
      </w:r>
      <w:r w:rsidR="004D264A">
        <w:rPr>
          <w:lang w:val="sr-Cyrl-CS"/>
        </w:rPr>
        <w:t xml:space="preserve">ечја клиника, Тиршова 10, 11000 </w:t>
      </w:r>
      <w:r w:rsidRPr="002F3575">
        <w:rPr>
          <w:lang w:val="sr-Cyrl-CS"/>
        </w:rPr>
        <w:t xml:space="preserve">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A83EB6">
        <w:rPr>
          <w:b/>
          <w:noProof/>
          <w:lang w:val="sr-Cyrl-CS"/>
        </w:rPr>
        <w:t xml:space="preserve">РЕФЕРЕНТА ЗА </w:t>
      </w:r>
      <w:r w:rsidR="002679B6">
        <w:rPr>
          <w:b/>
          <w:noProof/>
          <w:lang w:val="sr-Cyrl-CS"/>
        </w:rPr>
        <w:t>ПРАВНЕ, КАДРОВСКЕ И АДМИНИСТРАТИВНЕ ПОСЛОВЕ, ОДСЕК ЗА ЉУДСКЕ РЕСУРСЕ, ОДЕЉЕЊЕ ЗА ПРАВНЕ ПОСЛОВЕ</w:t>
      </w:r>
      <w:r w:rsidR="00682852">
        <w:rPr>
          <w:b/>
          <w:noProof/>
          <w:lang w:val="sr-Cyrl-CS"/>
        </w:rPr>
        <w:t xml:space="preserve"> НА </w:t>
      </w:r>
      <w:r w:rsidR="002426E6">
        <w:rPr>
          <w:b/>
          <w:noProof/>
          <w:lang w:val="sr-Cyrl-CS"/>
        </w:rPr>
        <w:t>ОДРЕЂЕНО ВРЕМЕ</w:t>
      </w:r>
      <w:r w:rsidR="00F304DD">
        <w:rPr>
          <w:b/>
          <w:noProof/>
          <w:lang w:val="sr-Cyrl-CS"/>
        </w:rPr>
        <w:t xml:space="preserve"> </w:t>
      </w:r>
      <w:r w:rsidR="004D264A">
        <w:rPr>
          <w:b/>
          <w:noProof/>
          <w:lang w:val="sr-Cyrl-CS"/>
        </w:rPr>
        <w:t>ПО ОСНОВУ ЗАМЕНЕ ДО ПОВРАТКА РАДНИКА СА БОЛОВАЊА</w:t>
      </w:r>
      <w:r w:rsidR="00FF131F">
        <w:rPr>
          <w:b/>
          <w:noProof/>
          <w:lang w:val="sr-Cyrl-CS"/>
        </w:rPr>
        <w:t xml:space="preserve"> 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A83EB6">
        <w:rPr>
          <w:b/>
          <w:noProof/>
          <w:color w:val="000000"/>
          <w:lang w:val="sr-Cyrl-CS"/>
        </w:rPr>
        <w:t xml:space="preserve"> 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06B4E942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</w:t>
      </w:r>
      <w:r w:rsidR="00A34CB8">
        <w:rPr>
          <w:noProof/>
          <w:lang w:val="sr-Cyrl-CS"/>
        </w:rPr>
        <w:t>средње образовање</w:t>
      </w:r>
      <w:r w:rsidR="00890AC5">
        <w:rPr>
          <w:noProof/>
          <w:lang w:val="sr-Cyrl-CS"/>
        </w:rPr>
        <w:t>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7D8676AD" w:rsidR="0078004B" w:rsidRPr="002F3575" w:rsidRDefault="0078004B" w:rsidP="004D264A">
      <w:pPr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 w:rsidR="004D264A">
        <w:rPr>
          <w:lang w:val="sr-Cyrl-CS"/>
        </w:rPr>
        <w:t>абли Националне службе</w:t>
      </w:r>
      <w:r>
        <w:rPr>
          <w:lang w:val="sr-Cyrl-CS"/>
        </w:rPr>
        <w:t>,</w:t>
      </w:r>
      <w:r w:rsidR="00A41572">
        <w:rPr>
          <w:lang w:val="sr-Cyrl-CS"/>
        </w:rPr>
        <w:t xml:space="preserve"> </w:t>
      </w:r>
      <w:r>
        <w:rPr>
          <w:lang w:val="sr-Cyrl-CS"/>
        </w:rPr>
        <w:t>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</w:t>
      </w:r>
      <w:r w:rsidR="00A41572">
        <w:rPr>
          <w:lang w:val="sr-Cyrl-CS"/>
        </w:rPr>
        <w:t>, на сајту за запошљавање „Инфостуд“</w:t>
      </w:r>
      <w:r w:rsidR="002426E6">
        <w:rPr>
          <w:lang w:val="sr-Cyrl-CS"/>
        </w:rPr>
        <w:t xml:space="preserve"> као и на сајту и огласној табли Клинике.</w:t>
      </w:r>
    </w:p>
    <w:p w14:paraId="1112D906" w14:textId="432E32F1" w:rsidR="0078004B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5E652536" w14:textId="69516467" w:rsidR="006D142F" w:rsidRDefault="006D142F" w:rsidP="0078004B">
      <w:pPr>
        <w:jc w:val="both"/>
        <w:rPr>
          <w:lang w:val="sr-Cyrl-CS"/>
        </w:rPr>
      </w:pPr>
    </w:p>
    <w:p w14:paraId="7285B0CF" w14:textId="0DDCFCE6" w:rsidR="006D142F" w:rsidRDefault="006D142F" w:rsidP="0078004B">
      <w:pPr>
        <w:jc w:val="both"/>
        <w:rPr>
          <w:lang w:val="sr-Cyrl-CS"/>
        </w:rPr>
      </w:pPr>
    </w:p>
    <w:p w14:paraId="71DEB53B" w14:textId="07DB82B0" w:rsidR="006D142F" w:rsidRDefault="006D142F" w:rsidP="0078004B">
      <w:pPr>
        <w:jc w:val="both"/>
        <w:rPr>
          <w:lang w:val="sr-Cyrl-CS"/>
        </w:rPr>
      </w:pPr>
    </w:p>
    <w:p w14:paraId="0B313CEF" w14:textId="7AFB49A1" w:rsidR="006D142F" w:rsidRDefault="006D142F" w:rsidP="0078004B">
      <w:pPr>
        <w:jc w:val="both"/>
        <w:rPr>
          <w:lang w:val="sr-Cyrl-CS"/>
        </w:rPr>
      </w:pPr>
    </w:p>
    <w:p w14:paraId="15449728" w14:textId="0367A224" w:rsidR="006D142F" w:rsidRDefault="006D142F" w:rsidP="0078004B">
      <w:pPr>
        <w:jc w:val="both"/>
        <w:rPr>
          <w:lang w:val="sr-Cyrl-CS"/>
        </w:rPr>
      </w:pPr>
    </w:p>
    <w:p w14:paraId="39C3F2EE" w14:textId="2D4B629D" w:rsidR="006D142F" w:rsidRDefault="006D142F" w:rsidP="0078004B">
      <w:pPr>
        <w:jc w:val="both"/>
        <w:rPr>
          <w:lang w:val="sr-Cyrl-CS"/>
        </w:rPr>
      </w:pPr>
    </w:p>
    <w:p w14:paraId="4012E5D2" w14:textId="30077964" w:rsidR="006D142F" w:rsidRDefault="006D142F" w:rsidP="0078004B">
      <w:pPr>
        <w:jc w:val="both"/>
        <w:rPr>
          <w:lang w:val="sr-Cyrl-CS"/>
        </w:rPr>
      </w:pPr>
    </w:p>
    <w:p w14:paraId="29C8AB79" w14:textId="12671900" w:rsidR="006D142F" w:rsidRDefault="006D142F" w:rsidP="0078004B">
      <w:pPr>
        <w:jc w:val="both"/>
        <w:rPr>
          <w:lang w:val="sr-Cyrl-CS"/>
        </w:rPr>
      </w:pPr>
    </w:p>
    <w:p w14:paraId="1836D8E3" w14:textId="0B2B45AC" w:rsidR="006D142F" w:rsidRDefault="006D142F" w:rsidP="0078004B">
      <w:pPr>
        <w:jc w:val="both"/>
        <w:rPr>
          <w:lang w:val="sr-Cyrl-CS"/>
        </w:rPr>
      </w:pPr>
    </w:p>
    <w:p w14:paraId="161C9CB9" w14:textId="62B51263" w:rsidR="006D142F" w:rsidRDefault="006D142F" w:rsidP="0078004B">
      <w:pPr>
        <w:jc w:val="both"/>
        <w:rPr>
          <w:lang w:val="sr-Cyrl-CS"/>
        </w:rPr>
      </w:pPr>
    </w:p>
    <w:p w14:paraId="578F4E1C" w14:textId="2FB46276" w:rsidR="006D142F" w:rsidRDefault="006D142F" w:rsidP="0078004B">
      <w:pPr>
        <w:jc w:val="both"/>
        <w:rPr>
          <w:lang w:val="sr-Cyrl-CS"/>
        </w:rPr>
      </w:pPr>
    </w:p>
    <w:p w14:paraId="36321DFD" w14:textId="3BB53393" w:rsidR="006D142F" w:rsidRDefault="006D142F" w:rsidP="0078004B">
      <w:pPr>
        <w:jc w:val="both"/>
        <w:rPr>
          <w:lang w:val="sr-Cyrl-CS"/>
        </w:rPr>
      </w:pPr>
    </w:p>
    <w:p w14:paraId="31885EE0" w14:textId="57AC945C" w:rsidR="006D142F" w:rsidRDefault="006D142F" w:rsidP="0078004B">
      <w:pPr>
        <w:jc w:val="both"/>
        <w:rPr>
          <w:lang w:val="sr-Cyrl-CS"/>
        </w:rPr>
      </w:pPr>
    </w:p>
    <w:p w14:paraId="12C47739" w14:textId="161E8B78" w:rsidR="006D142F" w:rsidRDefault="006D142F" w:rsidP="0078004B">
      <w:pPr>
        <w:jc w:val="both"/>
        <w:rPr>
          <w:lang w:val="sr-Cyrl-CS"/>
        </w:rPr>
      </w:pPr>
    </w:p>
    <w:p w14:paraId="2CD93231" w14:textId="2367531A" w:rsidR="006D142F" w:rsidRDefault="006D142F" w:rsidP="0078004B">
      <w:pPr>
        <w:jc w:val="both"/>
        <w:rPr>
          <w:lang w:val="sr-Cyrl-CS"/>
        </w:rPr>
      </w:pPr>
    </w:p>
    <w:p w14:paraId="4DEBC2FE" w14:textId="68A46D1A" w:rsidR="006D142F" w:rsidRDefault="006D142F" w:rsidP="0078004B">
      <w:pPr>
        <w:jc w:val="both"/>
        <w:rPr>
          <w:lang w:val="sr-Cyrl-CS"/>
        </w:rPr>
      </w:pPr>
    </w:p>
    <w:p w14:paraId="06FA6EB1" w14:textId="50753386" w:rsidR="006D142F" w:rsidRDefault="006D142F" w:rsidP="0078004B">
      <w:pPr>
        <w:jc w:val="both"/>
        <w:rPr>
          <w:lang w:val="sr-Cyrl-CS"/>
        </w:rPr>
      </w:pPr>
    </w:p>
    <w:p w14:paraId="3B467080" w14:textId="1856A9A8" w:rsidR="006D142F" w:rsidRDefault="006D142F" w:rsidP="0078004B">
      <w:pPr>
        <w:jc w:val="both"/>
        <w:rPr>
          <w:lang w:val="sr-Cyrl-CS"/>
        </w:rPr>
      </w:pPr>
    </w:p>
    <w:p w14:paraId="4FB74CA0" w14:textId="4603719D" w:rsidR="006D142F" w:rsidRDefault="006D142F" w:rsidP="0078004B">
      <w:pPr>
        <w:jc w:val="both"/>
        <w:rPr>
          <w:lang w:val="sr-Cyrl-CS"/>
        </w:rPr>
      </w:pPr>
    </w:p>
    <w:p w14:paraId="0D2A6590" w14:textId="2E86EA67" w:rsidR="006D142F" w:rsidRDefault="006D142F" w:rsidP="0078004B">
      <w:pPr>
        <w:jc w:val="both"/>
        <w:rPr>
          <w:lang w:val="sr-Cyrl-CS"/>
        </w:rPr>
      </w:pPr>
    </w:p>
    <w:p w14:paraId="08DB47E4" w14:textId="5F619A77" w:rsidR="006D142F" w:rsidRDefault="006D142F" w:rsidP="0078004B">
      <w:pPr>
        <w:jc w:val="both"/>
        <w:rPr>
          <w:lang w:val="sr-Cyrl-CS"/>
        </w:rPr>
      </w:pPr>
    </w:p>
    <w:p w14:paraId="3E6FC09D" w14:textId="603D2AC3" w:rsidR="006D142F" w:rsidRDefault="006D142F" w:rsidP="0078004B">
      <w:pPr>
        <w:jc w:val="both"/>
        <w:rPr>
          <w:lang w:val="sr-Cyrl-CS"/>
        </w:rPr>
      </w:pPr>
    </w:p>
    <w:p w14:paraId="259E71FA" w14:textId="4A875651" w:rsidR="006D142F" w:rsidRDefault="006D142F" w:rsidP="0078004B">
      <w:pPr>
        <w:jc w:val="both"/>
        <w:rPr>
          <w:lang w:val="sr-Cyrl-CS"/>
        </w:rPr>
      </w:pPr>
    </w:p>
    <w:p w14:paraId="45073ABE" w14:textId="41655248" w:rsidR="006D142F" w:rsidRDefault="006D142F" w:rsidP="0078004B">
      <w:pPr>
        <w:jc w:val="both"/>
        <w:rPr>
          <w:lang w:val="sr-Cyrl-CS"/>
        </w:rPr>
      </w:pPr>
    </w:p>
    <w:p w14:paraId="67126407" w14:textId="47945282" w:rsidR="006D142F" w:rsidRDefault="006D142F" w:rsidP="0078004B">
      <w:pPr>
        <w:jc w:val="both"/>
        <w:rPr>
          <w:lang w:val="sr-Cyrl-CS"/>
        </w:rPr>
      </w:pPr>
    </w:p>
    <w:p w14:paraId="202E29A2" w14:textId="25FFEE9D" w:rsidR="006D142F" w:rsidRDefault="006D142F" w:rsidP="0078004B">
      <w:pPr>
        <w:jc w:val="both"/>
        <w:rPr>
          <w:lang w:val="sr-Cyrl-CS"/>
        </w:rPr>
      </w:pPr>
    </w:p>
    <w:p w14:paraId="6671D0CE" w14:textId="37644B86" w:rsidR="006D142F" w:rsidRDefault="006D142F" w:rsidP="0078004B">
      <w:pPr>
        <w:jc w:val="both"/>
        <w:rPr>
          <w:lang w:val="sr-Cyrl-CS"/>
        </w:rPr>
      </w:pPr>
    </w:p>
    <w:p w14:paraId="1DB2219C" w14:textId="55C00D8D" w:rsidR="006D142F" w:rsidRDefault="006D142F" w:rsidP="0078004B">
      <w:pPr>
        <w:jc w:val="both"/>
        <w:rPr>
          <w:lang w:val="sr-Cyrl-CS"/>
        </w:rPr>
      </w:pPr>
    </w:p>
    <w:p w14:paraId="504A6B0A" w14:textId="68F09766" w:rsidR="006D142F" w:rsidRPr="002F3575" w:rsidRDefault="006D142F" w:rsidP="003C3583">
      <w:pPr>
        <w:jc w:val="both"/>
        <w:rPr>
          <w:lang w:val="sr-Cyrl-CS"/>
        </w:rPr>
      </w:pPr>
    </w:p>
    <w:p w14:paraId="3190FAE3" w14:textId="77777777" w:rsidR="006D142F" w:rsidRPr="002F3575" w:rsidRDefault="006D142F" w:rsidP="0078004B">
      <w:pPr>
        <w:jc w:val="both"/>
        <w:rPr>
          <w:lang w:val="sr-Cyrl-CS"/>
        </w:rPr>
      </w:pPr>
    </w:p>
    <w:p w14:paraId="1B1C7A6C" w14:textId="77777777" w:rsidR="0078004B" w:rsidRDefault="0078004B" w:rsidP="0078004B"/>
    <w:p w14:paraId="2CB452CA" w14:textId="38A249CA" w:rsidR="0078004B" w:rsidRPr="00B73A49" w:rsidRDefault="0078004B" w:rsidP="0078004B">
      <w:bookmarkStart w:id="0" w:name="_GoBack"/>
      <w:bookmarkEnd w:id="0"/>
    </w:p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241D5" w14:textId="77777777" w:rsidR="008D07F2" w:rsidRDefault="008D07F2" w:rsidP="00B73A49">
      <w:r>
        <w:separator/>
      </w:r>
    </w:p>
  </w:endnote>
  <w:endnote w:type="continuationSeparator" w:id="0">
    <w:p w14:paraId="2F7E6440" w14:textId="77777777" w:rsidR="008D07F2" w:rsidRDefault="008D07F2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5850F" w14:textId="77777777" w:rsidR="008D07F2" w:rsidRDefault="008D07F2" w:rsidP="00B73A49">
      <w:r>
        <w:separator/>
      </w:r>
    </w:p>
  </w:footnote>
  <w:footnote w:type="continuationSeparator" w:id="0">
    <w:p w14:paraId="7CEE627B" w14:textId="77777777" w:rsidR="008D07F2" w:rsidRDefault="008D07F2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7838E428" w:rsidR="00B73A49" w:rsidRDefault="004D264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570F6" wp14:editId="4598210E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71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Vm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7HGezVNgjl51CSmujsY6/4HrHgWhxM5bItrOV1opIF7bLIYhhxfn&#10;oRBwvDqEqEpvhJSRf6nQUOLFdDKNDk5LwYIymDnb7ipp0YGECYpf6AqA3ZlZvVcsgnWcsPVF9kTI&#10;swz2UgU8KAzSuUjnEfm2SBfr+Xqej/LJbD3K07oePW+qfDTbZI/T+qGuqjr7HlLL8qITjHEVsruO&#10;a5b/3ThcFuc8aLeBvbUhuUePJUKy139MOjIbyDyPxU6z09aGbgSSYUKj8WWbwgr8eo9WP3d+9QM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BCq1Vm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62"/>
    <w:rsid w:val="00043D03"/>
    <w:rsid w:val="000B3891"/>
    <w:rsid w:val="00167B4F"/>
    <w:rsid w:val="00196662"/>
    <w:rsid w:val="001A1D84"/>
    <w:rsid w:val="00217F5A"/>
    <w:rsid w:val="0023050C"/>
    <w:rsid w:val="002426E6"/>
    <w:rsid w:val="0026358D"/>
    <w:rsid w:val="002679B6"/>
    <w:rsid w:val="002B4A69"/>
    <w:rsid w:val="002C73DB"/>
    <w:rsid w:val="002E2E33"/>
    <w:rsid w:val="0037100B"/>
    <w:rsid w:val="003C3583"/>
    <w:rsid w:val="003D146E"/>
    <w:rsid w:val="004A1AB3"/>
    <w:rsid w:val="004D264A"/>
    <w:rsid w:val="00565587"/>
    <w:rsid w:val="00577282"/>
    <w:rsid w:val="005F4C5E"/>
    <w:rsid w:val="006101D8"/>
    <w:rsid w:val="0063107A"/>
    <w:rsid w:val="00682852"/>
    <w:rsid w:val="006A220A"/>
    <w:rsid w:val="006C0376"/>
    <w:rsid w:val="006D142F"/>
    <w:rsid w:val="00745B56"/>
    <w:rsid w:val="0078004B"/>
    <w:rsid w:val="00787B2B"/>
    <w:rsid w:val="007C10E1"/>
    <w:rsid w:val="00820A9C"/>
    <w:rsid w:val="00843013"/>
    <w:rsid w:val="00890AC5"/>
    <w:rsid w:val="008A3496"/>
    <w:rsid w:val="008D07F2"/>
    <w:rsid w:val="00954C3E"/>
    <w:rsid w:val="009551AA"/>
    <w:rsid w:val="009C7893"/>
    <w:rsid w:val="009F6CB3"/>
    <w:rsid w:val="009F75C1"/>
    <w:rsid w:val="00A34CB8"/>
    <w:rsid w:val="00A41572"/>
    <w:rsid w:val="00A83EB6"/>
    <w:rsid w:val="00AD043F"/>
    <w:rsid w:val="00B11CCD"/>
    <w:rsid w:val="00B73A49"/>
    <w:rsid w:val="00C60992"/>
    <w:rsid w:val="00D63E7F"/>
    <w:rsid w:val="00DB26BA"/>
    <w:rsid w:val="00E23001"/>
    <w:rsid w:val="00EC24A9"/>
    <w:rsid w:val="00EE395A"/>
    <w:rsid w:val="00F304DD"/>
    <w:rsid w:val="00FF09B5"/>
    <w:rsid w:val="00FF1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2D553-54D3-4E02-837D-59CEC1EC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20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Katja Berić</cp:lastModifiedBy>
  <cp:revision>16</cp:revision>
  <cp:lastPrinted>2026-08-20T05:22:00Z</cp:lastPrinted>
  <dcterms:created xsi:type="dcterms:W3CDTF">2026-03-18T07:41:00Z</dcterms:created>
  <dcterms:modified xsi:type="dcterms:W3CDTF">2026-10-14T09:49:00Z</dcterms:modified>
</cp:coreProperties>
</file>